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E8DC2" w14:textId="77777777" w:rsidR="00502942" w:rsidRPr="00502942" w:rsidRDefault="00502942" w:rsidP="006F6678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14:paraId="46E10DDD" w14:textId="77777777" w:rsidR="00DF0339" w:rsidRPr="008D6FCA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</w:t>
      </w:r>
      <w:r w:rsidR="003B1ECD" w:rsidRPr="008D6FCA">
        <w:rPr>
          <w:rFonts w:ascii="Albertus" w:hAnsi="Albertus" w:cs="Arial"/>
          <w:b/>
          <w:sz w:val="76"/>
          <w:szCs w:val="76"/>
        </w:rPr>
        <w:t>YBER MEDICAL UNIVERSITY</w:t>
      </w:r>
    </w:p>
    <w:p w14:paraId="42DDAE94" w14:textId="77777777" w:rsidR="00DF0339" w:rsidRDefault="00DF0339" w:rsidP="00DF0339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0C4501ED" wp14:editId="4E67946C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2F2EB8" w14:textId="77777777" w:rsidR="00A44D81" w:rsidRDefault="003158F7" w:rsidP="00A44D81">
      <w:pPr>
        <w:spacing w:line="48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BS (Anesthesia</w:t>
      </w:r>
      <w:r w:rsidR="00A44D81">
        <w:rPr>
          <w:rFonts w:ascii="Albertus" w:hAnsi="Albertus" w:cs="Arial"/>
          <w:sz w:val="52"/>
          <w:szCs w:val="52"/>
        </w:rPr>
        <w:t>)</w:t>
      </w:r>
    </w:p>
    <w:p w14:paraId="64200A54" w14:textId="77777777" w:rsidR="009739F1" w:rsidRDefault="009739F1" w:rsidP="00A802D9">
      <w:pPr>
        <w:spacing w:after="0" w:line="240" w:lineRule="auto"/>
        <w:rPr>
          <w:rFonts w:ascii="Albertus" w:hAnsi="Albertus" w:cs="Arial"/>
          <w:sz w:val="52"/>
          <w:szCs w:val="52"/>
        </w:rPr>
      </w:pPr>
    </w:p>
    <w:p w14:paraId="3C392F47" w14:textId="77777777" w:rsidR="009739F1" w:rsidRDefault="009739F1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</w:p>
    <w:p w14:paraId="4F2BE99E" w14:textId="4FC0352A" w:rsidR="00502942" w:rsidRDefault="00502942" w:rsidP="00465F7B">
      <w:pPr>
        <w:rPr>
          <w:rFonts w:ascii="Arial" w:hAnsi="Arial" w:cs="Arial"/>
        </w:rPr>
      </w:pPr>
    </w:p>
    <w:p w14:paraId="1BC46859" w14:textId="58E3DADF" w:rsidR="00D5248C" w:rsidRDefault="00D5248C" w:rsidP="00465F7B">
      <w:pPr>
        <w:rPr>
          <w:rFonts w:ascii="Arial" w:hAnsi="Arial" w:cs="Arial"/>
        </w:rPr>
      </w:pPr>
    </w:p>
    <w:p w14:paraId="38509439" w14:textId="0653282D" w:rsidR="00D5248C" w:rsidRDefault="00D5248C" w:rsidP="00465F7B">
      <w:pPr>
        <w:rPr>
          <w:rFonts w:ascii="Arial" w:hAnsi="Arial" w:cs="Arial"/>
        </w:rPr>
      </w:pPr>
    </w:p>
    <w:p w14:paraId="3F38F52E" w14:textId="0722AD59" w:rsidR="00D5248C" w:rsidRDefault="00D5248C" w:rsidP="00465F7B">
      <w:pPr>
        <w:rPr>
          <w:rFonts w:ascii="Arial" w:hAnsi="Arial" w:cs="Arial"/>
        </w:rPr>
      </w:pPr>
    </w:p>
    <w:p w14:paraId="5860D552" w14:textId="15E48827" w:rsidR="00D5248C" w:rsidRDefault="00D5248C" w:rsidP="00465F7B">
      <w:pPr>
        <w:rPr>
          <w:rFonts w:ascii="Arial" w:hAnsi="Arial" w:cs="Arial"/>
        </w:rPr>
      </w:pPr>
    </w:p>
    <w:p w14:paraId="7B480014" w14:textId="1437FD26" w:rsidR="00D5248C" w:rsidRDefault="00D5248C" w:rsidP="00465F7B">
      <w:pPr>
        <w:rPr>
          <w:rFonts w:ascii="Arial" w:hAnsi="Arial" w:cs="Arial"/>
        </w:rPr>
      </w:pPr>
    </w:p>
    <w:p w14:paraId="42F75446" w14:textId="2568E77C" w:rsidR="00D5248C" w:rsidRDefault="00D5248C" w:rsidP="00465F7B">
      <w:pPr>
        <w:rPr>
          <w:rFonts w:ascii="Arial" w:hAnsi="Arial" w:cs="Arial"/>
        </w:rPr>
      </w:pPr>
    </w:p>
    <w:p w14:paraId="448542A8" w14:textId="475B133A" w:rsidR="00D5248C" w:rsidRDefault="00D5248C" w:rsidP="00465F7B">
      <w:pPr>
        <w:rPr>
          <w:rFonts w:ascii="Arial" w:hAnsi="Arial" w:cs="Arial"/>
        </w:rPr>
      </w:pPr>
    </w:p>
    <w:p w14:paraId="0BFD7D01" w14:textId="16B1362E" w:rsidR="00D5248C" w:rsidRDefault="00D5248C" w:rsidP="00465F7B">
      <w:pPr>
        <w:rPr>
          <w:rFonts w:ascii="Arial" w:hAnsi="Arial" w:cs="Arial"/>
        </w:rPr>
      </w:pPr>
    </w:p>
    <w:p w14:paraId="277839A3" w14:textId="77777777" w:rsidR="00D5248C" w:rsidRDefault="00D5248C" w:rsidP="00465F7B">
      <w:pPr>
        <w:rPr>
          <w:rFonts w:ascii="Arial" w:hAnsi="Arial" w:cs="Arial"/>
        </w:rPr>
      </w:pPr>
    </w:p>
    <w:p w14:paraId="62AE427D" w14:textId="77777777" w:rsidR="004203E0" w:rsidRDefault="004203E0" w:rsidP="004203E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14:paraId="5239AB6C" w14:textId="77777777" w:rsidR="004203E0" w:rsidRDefault="00F54F9D" w:rsidP="004203E0">
      <w:pPr>
        <w:tabs>
          <w:tab w:val="left" w:pos="2070"/>
        </w:tabs>
        <w:spacing w:after="0" w:line="240" w:lineRule="auto"/>
        <w:jc w:val="center"/>
        <w:rPr>
          <w:rFonts w:cs="Arial"/>
          <w:sz w:val="30"/>
          <w:szCs w:val="40"/>
        </w:rPr>
      </w:pPr>
      <w:r>
        <w:rPr>
          <w:rFonts w:cs="Arial"/>
          <w:sz w:val="30"/>
          <w:szCs w:val="40"/>
        </w:rPr>
        <w:t xml:space="preserve">New </w:t>
      </w:r>
      <w:r w:rsidR="004203E0" w:rsidRPr="00763619">
        <w:rPr>
          <w:rFonts w:cs="Arial"/>
          <w:sz w:val="30"/>
          <w:szCs w:val="40"/>
        </w:rPr>
        <w:t>Building, Phase-v, Hayatabad</w:t>
      </w:r>
      <w:r w:rsidR="004203E0">
        <w:rPr>
          <w:rFonts w:cs="Arial"/>
          <w:sz w:val="30"/>
          <w:szCs w:val="40"/>
        </w:rPr>
        <w:t xml:space="preserve">, </w:t>
      </w:r>
      <w:r w:rsidR="004203E0" w:rsidRPr="00763619">
        <w:rPr>
          <w:rFonts w:cs="Arial"/>
          <w:sz w:val="30"/>
          <w:szCs w:val="40"/>
        </w:rPr>
        <w:t>Khyber Pakhtunkhwa, Peshawar</w:t>
      </w:r>
    </w:p>
    <w:p w14:paraId="09722B4D" w14:textId="77777777" w:rsidR="004203E0" w:rsidRPr="00763619" w:rsidRDefault="004203E0" w:rsidP="004203E0">
      <w:pPr>
        <w:spacing w:after="0" w:line="240" w:lineRule="auto"/>
        <w:jc w:val="center"/>
        <w:rPr>
          <w:rFonts w:cs="Arial"/>
          <w:caps/>
          <w:sz w:val="28"/>
          <w:szCs w:val="40"/>
        </w:r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w:history="1">
        <w:r w:rsidRPr="004203E0">
          <w:rPr>
            <w:rStyle w:val="Hyperlink"/>
            <w:rFonts w:cs="Arial"/>
            <w:sz w:val="28"/>
            <w:szCs w:val="40"/>
            <w:u w:val="none"/>
          </w:rPr>
          <w:t>www.kmu. edu.pk</w:t>
        </w:r>
      </w:hyperlink>
    </w:p>
    <w:p w14:paraId="7BF3CD03" w14:textId="77777777" w:rsidR="00D315AC" w:rsidRDefault="00D315AC" w:rsidP="00502942">
      <w:pPr>
        <w:pBdr>
          <w:top w:val="single" w:sz="4" w:space="1" w:color="auto"/>
        </w:pBdr>
        <w:rPr>
          <w:rFonts w:ascii="Arial" w:hAnsi="Arial" w:cs="Arial"/>
        </w:rPr>
        <w:sectPr w:rsidR="00D315AC" w:rsidSect="00AE1E8F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384" w:type="pct"/>
        <w:tblLayout w:type="fixed"/>
        <w:tblLook w:val="0000" w:firstRow="0" w:lastRow="0" w:firstColumn="0" w:lastColumn="0" w:noHBand="0" w:noVBand="0"/>
      </w:tblPr>
      <w:tblGrid>
        <w:gridCol w:w="1230"/>
        <w:gridCol w:w="776"/>
        <w:gridCol w:w="1071"/>
        <w:gridCol w:w="583"/>
        <w:gridCol w:w="528"/>
        <w:gridCol w:w="637"/>
        <w:gridCol w:w="1063"/>
        <w:gridCol w:w="1778"/>
        <w:gridCol w:w="2281"/>
        <w:gridCol w:w="6"/>
      </w:tblGrid>
      <w:tr w:rsidR="00CC4539" w:rsidRPr="007A3DE7" w14:paraId="2E3154B1" w14:textId="77777777" w:rsidTr="0039575D">
        <w:trPr>
          <w:trHeight w:hRule="exact" w:val="716"/>
        </w:trPr>
        <w:tc>
          <w:tcPr>
            <w:tcW w:w="5000" w:type="pct"/>
            <w:gridSpan w:val="10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530CD417" w14:textId="77777777" w:rsidR="00CC4539" w:rsidRPr="004175B1" w:rsidRDefault="00CC453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for 25 </w:t>
            </w:r>
            <w:proofErr w:type="gramStart"/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>no</w:t>
            </w:r>
            <w:proofErr w:type="gramEnd"/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of student </w:t>
            </w:r>
          </w:p>
        </w:tc>
      </w:tr>
      <w:tr w:rsidR="000B33E2" w:rsidRPr="007A3DE7" w14:paraId="1AA66645" w14:textId="77777777" w:rsidTr="00D5248C">
        <w:trPr>
          <w:trHeight w:hRule="exact" w:val="982"/>
        </w:trPr>
        <w:tc>
          <w:tcPr>
            <w:tcW w:w="618" w:type="pct"/>
            <w:shd w:val="pct5" w:color="auto" w:fill="auto"/>
            <w:vAlign w:val="center"/>
          </w:tcPr>
          <w:p w14:paraId="358AD814" w14:textId="77777777"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1221" w:type="pct"/>
            <w:gridSpan w:val="3"/>
            <w:shd w:val="pct5" w:color="auto" w:fill="auto"/>
            <w:vAlign w:val="center"/>
          </w:tcPr>
          <w:p w14:paraId="2A903F93" w14:textId="77777777" w:rsidR="008643A3" w:rsidRPr="00E74A20" w:rsidRDefault="00816B46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39575D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585" w:type="pct"/>
            <w:gridSpan w:val="2"/>
            <w:shd w:val="pct5" w:color="auto" w:fill="auto"/>
            <w:vAlign w:val="center"/>
          </w:tcPr>
          <w:p w14:paraId="7AE3A8BD" w14:textId="77777777"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427" w:type="pct"/>
            <w:gridSpan w:val="2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0ACD5FA9" w14:textId="77777777" w:rsidR="008643A3" w:rsidRPr="00E74A20" w:rsidRDefault="008643A3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149" w:type="pct"/>
            <w:gridSpan w:val="2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03DB99C2" w14:textId="77777777" w:rsidR="008643A3" w:rsidRPr="00E74A20" w:rsidRDefault="001845AB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D46D6D" w:rsidRPr="007A3DE7" w14:paraId="39F98179" w14:textId="77777777" w:rsidTr="00D5248C">
        <w:trPr>
          <w:cantSplit/>
          <w:trHeight w:hRule="exact" w:val="442"/>
        </w:trPr>
        <w:tc>
          <w:tcPr>
            <w:tcW w:w="618" w:type="pct"/>
            <w:vMerge w:val="restart"/>
            <w:vAlign w:val="center"/>
          </w:tcPr>
          <w:p w14:paraId="7CAE20C8" w14:textId="77777777" w:rsidR="00CA344B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Professor/associate/</w:t>
            </w:r>
            <w:r w:rsidR="00CA344B"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1221" w:type="pct"/>
            <w:gridSpan w:val="3"/>
            <w:vMerge w:val="restart"/>
            <w:vAlign w:val="center"/>
          </w:tcPr>
          <w:p w14:paraId="3F2C8FF1" w14:textId="77777777" w:rsidR="00CA344B" w:rsidRPr="007A3DE7" w:rsidRDefault="00CA344B" w:rsidP="0024531F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5" w:type="pct"/>
            <w:gridSpan w:val="2"/>
            <w:vAlign w:val="center"/>
          </w:tcPr>
          <w:p w14:paraId="2B9AF0FC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27" w:type="pct"/>
            <w:gridSpan w:val="2"/>
            <w:tcBorders>
              <w:right w:val="single" w:sz="4" w:space="0" w:color="auto"/>
            </w:tcBorders>
            <w:vAlign w:val="center"/>
          </w:tcPr>
          <w:p w14:paraId="721BC49E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149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2E52CFC5" w14:textId="77777777" w:rsidR="00CA344B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proofErr w:type="gramStart"/>
            <w:r w:rsidRPr="0080190D">
              <w:rPr>
                <w:rFonts w:ascii="Arial" w:hAnsi="Arial" w:cs="Arial"/>
                <w:sz w:val="20"/>
                <w:szCs w:val="20"/>
              </w:rPr>
              <w:t>PhD/</w:t>
            </w:r>
            <w:r w:rsidR="0080190D" w:rsidRPr="0080190D">
              <w:rPr>
                <w:rFonts w:ascii="Arial" w:hAnsi="Arial" w:cs="Arial"/>
                <w:sz w:val="20"/>
                <w:szCs w:val="20"/>
              </w:rPr>
              <w:t>M.Phil./</w:t>
            </w:r>
            <w:proofErr w:type="gramEnd"/>
            <w:r w:rsidR="00CA344B" w:rsidRPr="0080190D">
              <w:rPr>
                <w:rFonts w:ascii="Arial" w:hAnsi="Arial" w:cs="Arial"/>
                <w:sz w:val="20"/>
                <w:szCs w:val="20"/>
              </w:rPr>
              <w:t>Master i</w:t>
            </w:r>
            <w:r w:rsidR="003158F7">
              <w:rPr>
                <w:rFonts w:ascii="Arial" w:hAnsi="Arial" w:cs="Arial"/>
                <w:sz w:val="20"/>
                <w:szCs w:val="20"/>
              </w:rPr>
              <w:t>n any sub-specialty of anesthesia</w:t>
            </w:r>
            <w:r w:rsidR="00A44D81" w:rsidRPr="0080190D">
              <w:rPr>
                <w:rFonts w:ascii="Arial" w:hAnsi="Arial" w:cs="Arial"/>
                <w:sz w:val="20"/>
                <w:szCs w:val="20"/>
              </w:rPr>
              <w:t xml:space="preserve"> Technology</w:t>
            </w:r>
          </w:p>
        </w:tc>
      </w:tr>
      <w:tr w:rsidR="00D46D6D" w:rsidRPr="007A3DE7" w14:paraId="63DD317E" w14:textId="77777777" w:rsidTr="00D5248C">
        <w:trPr>
          <w:trHeight w:hRule="exact" w:val="568"/>
        </w:trPr>
        <w:tc>
          <w:tcPr>
            <w:tcW w:w="618" w:type="pct"/>
            <w:vMerge/>
            <w:vAlign w:val="center"/>
          </w:tcPr>
          <w:p w14:paraId="33E8CEAF" w14:textId="77777777" w:rsidR="00CA344B" w:rsidRPr="00E74A20" w:rsidRDefault="00CA344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3"/>
            <w:vMerge/>
            <w:vAlign w:val="center"/>
          </w:tcPr>
          <w:p w14:paraId="054DCD3E" w14:textId="77777777" w:rsidR="00CA344B" w:rsidRDefault="00CA344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14C789CF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2"/>
            <w:tcBorders>
              <w:right w:val="single" w:sz="4" w:space="0" w:color="auto"/>
            </w:tcBorders>
            <w:vAlign w:val="center"/>
          </w:tcPr>
          <w:p w14:paraId="45FE8C36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5155CE6E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4551682D" w14:textId="77777777" w:rsidTr="00D5248C">
        <w:trPr>
          <w:trHeight w:hRule="exact" w:val="432"/>
        </w:trPr>
        <w:tc>
          <w:tcPr>
            <w:tcW w:w="618" w:type="pct"/>
            <w:vMerge w:val="restart"/>
            <w:vAlign w:val="center"/>
          </w:tcPr>
          <w:p w14:paraId="37C09F51" w14:textId="77777777" w:rsidR="0039575D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Lecturers </w:t>
            </w:r>
          </w:p>
          <w:p w14:paraId="73ACB985" w14:textId="77777777" w:rsidR="009E07B1" w:rsidRPr="00E74A20" w:rsidRDefault="009E07B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1:12 </w:t>
            </w:r>
          </w:p>
        </w:tc>
        <w:tc>
          <w:tcPr>
            <w:tcW w:w="1221" w:type="pct"/>
            <w:gridSpan w:val="3"/>
            <w:vMerge w:val="restart"/>
          </w:tcPr>
          <w:p w14:paraId="44560E04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34647C1B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             05</w:t>
            </w:r>
          </w:p>
          <w:p w14:paraId="0DF9EAAF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47ACEB01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4FC05E61" w14:textId="77777777" w:rsidR="0039575D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(</w:t>
            </w:r>
            <w:r w:rsidR="009E07B1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02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for zero visit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</w:t>
            </w:r>
          </w:p>
          <w:p w14:paraId="21F180FD" w14:textId="77777777" w:rsidR="0039575D" w:rsidRPr="0080190D" w:rsidRDefault="0039575D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1 each in subsequent visits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 at the end of 1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st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,2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nd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3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rd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years) </w:t>
            </w:r>
          </w:p>
        </w:tc>
        <w:tc>
          <w:tcPr>
            <w:tcW w:w="585" w:type="pct"/>
            <w:gridSpan w:val="2"/>
            <w:vAlign w:val="center"/>
          </w:tcPr>
          <w:p w14:paraId="48EE23E8" w14:textId="77777777"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427" w:type="pct"/>
            <w:gridSpan w:val="2"/>
            <w:tcBorders>
              <w:right w:val="single" w:sz="4" w:space="0" w:color="auto"/>
            </w:tcBorders>
            <w:vAlign w:val="center"/>
          </w:tcPr>
          <w:p w14:paraId="72E44562" w14:textId="77777777"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149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3A46B318" w14:textId="77777777" w:rsidR="0039575D" w:rsidRPr="0080190D" w:rsidRDefault="003158F7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BS Anesthesia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(awarded after 16 years of education)</w:t>
            </w:r>
          </w:p>
        </w:tc>
      </w:tr>
      <w:tr w:rsidR="00D46D6D" w:rsidRPr="007A3DE7" w14:paraId="3408F361" w14:textId="77777777" w:rsidTr="00D5248C">
        <w:trPr>
          <w:trHeight w:hRule="exact" w:val="432"/>
        </w:trPr>
        <w:tc>
          <w:tcPr>
            <w:tcW w:w="618" w:type="pct"/>
            <w:vMerge/>
            <w:vAlign w:val="center"/>
          </w:tcPr>
          <w:p w14:paraId="5F1652A0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3"/>
            <w:vMerge/>
            <w:vAlign w:val="center"/>
          </w:tcPr>
          <w:p w14:paraId="766C9A84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3F70A45A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2"/>
            <w:tcBorders>
              <w:right w:val="single" w:sz="4" w:space="0" w:color="auto"/>
            </w:tcBorders>
            <w:vAlign w:val="center"/>
          </w:tcPr>
          <w:p w14:paraId="5F5DE7D6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093E019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598F8BDD" w14:textId="77777777" w:rsidTr="00D5248C">
        <w:trPr>
          <w:trHeight w:hRule="exact" w:val="432"/>
        </w:trPr>
        <w:tc>
          <w:tcPr>
            <w:tcW w:w="618" w:type="pct"/>
            <w:vMerge/>
            <w:vAlign w:val="center"/>
          </w:tcPr>
          <w:p w14:paraId="566D90FA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3"/>
            <w:vMerge/>
            <w:vAlign w:val="center"/>
          </w:tcPr>
          <w:p w14:paraId="445F9E43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23474935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2"/>
            <w:tcBorders>
              <w:right w:val="single" w:sz="4" w:space="0" w:color="auto"/>
            </w:tcBorders>
            <w:vAlign w:val="center"/>
          </w:tcPr>
          <w:p w14:paraId="00D03A11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4F506069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4600180C" w14:textId="77777777" w:rsidTr="00D5248C">
        <w:trPr>
          <w:trHeight w:hRule="exact" w:val="432"/>
        </w:trPr>
        <w:tc>
          <w:tcPr>
            <w:tcW w:w="618" w:type="pct"/>
            <w:vMerge/>
            <w:vAlign w:val="center"/>
          </w:tcPr>
          <w:p w14:paraId="72F57BEB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3"/>
            <w:vMerge/>
            <w:vAlign w:val="center"/>
          </w:tcPr>
          <w:p w14:paraId="4E9FD005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63FC2E26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2"/>
            <w:tcBorders>
              <w:right w:val="single" w:sz="4" w:space="0" w:color="auto"/>
            </w:tcBorders>
            <w:vAlign w:val="center"/>
          </w:tcPr>
          <w:p w14:paraId="5C835BF1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66B1B39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10B6583C" w14:textId="77777777" w:rsidTr="00D5248C">
        <w:trPr>
          <w:trHeight w:hRule="exact" w:val="325"/>
        </w:trPr>
        <w:tc>
          <w:tcPr>
            <w:tcW w:w="618" w:type="pct"/>
            <w:vMerge/>
            <w:vAlign w:val="center"/>
          </w:tcPr>
          <w:p w14:paraId="0CA762FF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1" w:type="pct"/>
            <w:gridSpan w:val="3"/>
            <w:vMerge/>
            <w:vAlign w:val="center"/>
          </w:tcPr>
          <w:p w14:paraId="0C8D93ED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2E70A2EC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7" w:type="pct"/>
            <w:gridSpan w:val="2"/>
            <w:tcBorders>
              <w:right w:val="single" w:sz="4" w:space="0" w:color="auto"/>
            </w:tcBorders>
            <w:vAlign w:val="center"/>
          </w:tcPr>
          <w:p w14:paraId="3226F793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BF492F4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B33E2" w:rsidRPr="007A3DE7" w14:paraId="1EBC7D90" w14:textId="77777777" w:rsidTr="00D5248C">
        <w:trPr>
          <w:trHeight w:hRule="exact" w:val="432"/>
        </w:trPr>
        <w:tc>
          <w:tcPr>
            <w:tcW w:w="618" w:type="pct"/>
            <w:vAlign w:val="center"/>
          </w:tcPr>
          <w:p w14:paraId="3E63B51D" w14:textId="77777777" w:rsidR="000B33E2" w:rsidRPr="00E74A20" w:rsidRDefault="000B33E2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382" w:type="pct"/>
            <w:gridSpan w:val="9"/>
            <w:vAlign w:val="center"/>
          </w:tcPr>
          <w:p w14:paraId="1227DFAC" w14:textId="77777777" w:rsidR="000B33E2" w:rsidRPr="007A3DE7" w:rsidRDefault="000B33E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Note: one inspection per year</w:t>
            </w:r>
          </w:p>
        </w:tc>
      </w:tr>
      <w:tr w:rsidR="00857456" w:rsidRPr="007A3DE7" w14:paraId="1BD19726" w14:textId="77777777" w:rsidTr="006639EB">
        <w:trPr>
          <w:trHeight w:hRule="exact" w:val="432"/>
        </w:trPr>
        <w:tc>
          <w:tcPr>
            <w:tcW w:w="5000" w:type="pct"/>
            <w:gridSpan w:val="10"/>
            <w:shd w:val="pct5" w:color="auto" w:fill="auto"/>
            <w:vAlign w:val="center"/>
          </w:tcPr>
          <w:p w14:paraId="4029BA01" w14:textId="77777777" w:rsidR="00857456" w:rsidRPr="00E74A20" w:rsidRDefault="0085745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777580" w:rsidRPr="007A3DE7" w14:paraId="43797EB6" w14:textId="77777777" w:rsidTr="00D5248C">
        <w:trPr>
          <w:trHeight w:hRule="exact" w:val="432"/>
        </w:trPr>
        <w:tc>
          <w:tcPr>
            <w:tcW w:w="1008" w:type="pct"/>
            <w:gridSpan w:val="2"/>
            <w:vMerge w:val="restart"/>
            <w:vAlign w:val="center"/>
          </w:tcPr>
          <w:p w14:paraId="52A05E07" w14:textId="77777777"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Lab. Technician</w:t>
            </w:r>
          </w:p>
        </w:tc>
        <w:tc>
          <w:tcPr>
            <w:tcW w:w="538" w:type="pct"/>
            <w:vMerge w:val="restart"/>
            <w:vAlign w:val="center"/>
          </w:tcPr>
          <w:p w14:paraId="6D44087C" w14:textId="77777777" w:rsidR="001845AB" w:rsidRPr="007A3DE7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58" w:type="pct"/>
            <w:gridSpan w:val="2"/>
            <w:vAlign w:val="center"/>
          </w:tcPr>
          <w:p w14:paraId="660663FF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5"/>
            <w:vAlign w:val="center"/>
          </w:tcPr>
          <w:p w14:paraId="1E371DA8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3FA610E1" w14:textId="77777777" w:rsidTr="00D5248C">
        <w:trPr>
          <w:trHeight w:hRule="exact" w:val="432"/>
        </w:trPr>
        <w:tc>
          <w:tcPr>
            <w:tcW w:w="1008" w:type="pct"/>
            <w:gridSpan w:val="2"/>
            <w:vMerge/>
            <w:vAlign w:val="center"/>
          </w:tcPr>
          <w:p w14:paraId="26FEED4D" w14:textId="77777777"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1CE26D01" w14:textId="77777777" w:rsidR="001845AB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vAlign w:val="center"/>
          </w:tcPr>
          <w:p w14:paraId="357C8486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5"/>
            <w:vAlign w:val="center"/>
          </w:tcPr>
          <w:p w14:paraId="04F4D543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31895BE5" w14:textId="77777777" w:rsidTr="00D5248C">
        <w:trPr>
          <w:trHeight w:hRule="exact" w:val="432"/>
        </w:trPr>
        <w:tc>
          <w:tcPr>
            <w:tcW w:w="1008" w:type="pct"/>
            <w:gridSpan w:val="2"/>
            <w:vMerge w:val="restart"/>
            <w:vAlign w:val="center"/>
          </w:tcPr>
          <w:p w14:paraId="60E261A7" w14:textId="77777777" w:rsidR="0080190D" w:rsidRPr="001845AB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1845AB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538" w:type="pct"/>
            <w:vMerge w:val="restart"/>
            <w:vAlign w:val="center"/>
          </w:tcPr>
          <w:p w14:paraId="67C91C4E" w14:textId="77777777" w:rsidR="0080190D" w:rsidRPr="001845AB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03</w:t>
            </w:r>
          </w:p>
        </w:tc>
        <w:tc>
          <w:tcPr>
            <w:tcW w:w="558" w:type="pct"/>
            <w:gridSpan w:val="2"/>
            <w:vAlign w:val="center"/>
          </w:tcPr>
          <w:p w14:paraId="294FD7F8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5"/>
            <w:vAlign w:val="center"/>
          </w:tcPr>
          <w:p w14:paraId="771D13B1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3B5C7A59" w14:textId="77777777" w:rsidTr="00D5248C">
        <w:trPr>
          <w:trHeight w:hRule="exact" w:val="432"/>
        </w:trPr>
        <w:tc>
          <w:tcPr>
            <w:tcW w:w="1008" w:type="pct"/>
            <w:gridSpan w:val="2"/>
            <w:vMerge/>
            <w:vAlign w:val="center"/>
          </w:tcPr>
          <w:p w14:paraId="7D973DEC" w14:textId="77777777"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2E2F8FDB" w14:textId="77777777"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vAlign w:val="center"/>
          </w:tcPr>
          <w:p w14:paraId="71AE879E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5"/>
            <w:vAlign w:val="center"/>
          </w:tcPr>
          <w:p w14:paraId="4F95A80A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0753D30B" w14:textId="77777777" w:rsidTr="00D5248C">
        <w:trPr>
          <w:trHeight w:hRule="exact" w:val="432"/>
        </w:trPr>
        <w:tc>
          <w:tcPr>
            <w:tcW w:w="1008" w:type="pct"/>
            <w:gridSpan w:val="2"/>
            <w:vMerge/>
            <w:vAlign w:val="center"/>
          </w:tcPr>
          <w:p w14:paraId="65CE85B1" w14:textId="77777777"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3EEBBD94" w14:textId="77777777"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8" w:type="pct"/>
            <w:gridSpan w:val="2"/>
            <w:vAlign w:val="center"/>
          </w:tcPr>
          <w:p w14:paraId="74D4AE47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5"/>
            <w:vAlign w:val="center"/>
          </w:tcPr>
          <w:p w14:paraId="1E2EDFFE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63E2D169" w14:textId="77777777" w:rsidTr="00D5248C">
        <w:trPr>
          <w:trHeight w:hRule="exact" w:val="432"/>
        </w:trPr>
        <w:tc>
          <w:tcPr>
            <w:tcW w:w="1008" w:type="pct"/>
            <w:gridSpan w:val="2"/>
            <w:vAlign w:val="center"/>
          </w:tcPr>
          <w:p w14:paraId="35D3F037" w14:textId="77777777" w:rsidR="00974DA0" w:rsidRPr="0080190D" w:rsidRDefault="00974DA0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Librarian </w:t>
            </w:r>
          </w:p>
        </w:tc>
        <w:tc>
          <w:tcPr>
            <w:tcW w:w="538" w:type="pct"/>
            <w:vAlign w:val="center"/>
          </w:tcPr>
          <w:p w14:paraId="1EB32FB2" w14:textId="77777777" w:rsidR="00974DA0" w:rsidRPr="0080190D" w:rsidRDefault="00974DA0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vAlign w:val="center"/>
          </w:tcPr>
          <w:p w14:paraId="5B397E9A" w14:textId="77777777"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5"/>
            <w:vAlign w:val="center"/>
          </w:tcPr>
          <w:p w14:paraId="47BAC9F7" w14:textId="77777777"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428D1498" w14:textId="77777777" w:rsidTr="00D5248C">
        <w:trPr>
          <w:trHeight w:hRule="exact" w:val="432"/>
        </w:trPr>
        <w:tc>
          <w:tcPr>
            <w:tcW w:w="1008" w:type="pct"/>
            <w:gridSpan w:val="2"/>
            <w:vAlign w:val="center"/>
          </w:tcPr>
          <w:p w14:paraId="0F888A54" w14:textId="77777777" w:rsidR="001D7593" w:rsidRPr="0080190D" w:rsidRDefault="001D7593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IT manager </w:t>
            </w:r>
          </w:p>
        </w:tc>
        <w:tc>
          <w:tcPr>
            <w:tcW w:w="538" w:type="pct"/>
            <w:vAlign w:val="center"/>
          </w:tcPr>
          <w:p w14:paraId="042F828C" w14:textId="77777777" w:rsidR="001D7593" w:rsidRPr="0080190D" w:rsidRDefault="001D7593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8" w:type="pct"/>
            <w:gridSpan w:val="2"/>
            <w:vAlign w:val="center"/>
          </w:tcPr>
          <w:p w14:paraId="2DAFFA05" w14:textId="77777777"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6" w:type="pct"/>
            <w:gridSpan w:val="5"/>
            <w:vAlign w:val="center"/>
          </w:tcPr>
          <w:p w14:paraId="53175E64" w14:textId="77777777"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54091" w:rsidRPr="007A3DE7" w14:paraId="568EE28A" w14:textId="77777777" w:rsidTr="006639EB">
        <w:trPr>
          <w:trHeight w:val="503"/>
        </w:trPr>
        <w:tc>
          <w:tcPr>
            <w:tcW w:w="5000" w:type="pct"/>
            <w:gridSpan w:val="10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14:paraId="395BE522" w14:textId="77777777" w:rsidR="00857456" w:rsidRPr="00BF6074" w:rsidRDefault="00857456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14:paraId="157221FF" w14:textId="77777777" w:rsidR="00054091" w:rsidRPr="00D20D49" w:rsidRDefault="00054091" w:rsidP="0005409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CC4539" w:rsidRPr="007A3DE7" w14:paraId="05843051" w14:textId="77777777" w:rsidTr="006639EB">
        <w:trPr>
          <w:trHeight w:hRule="exact" w:val="478"/>
        </w:trPr>
        <w:tc>
          <w:tcPr>
            <w:tcW w:w="5000" w:type="pct"/>
            <w:gridSpan w:val="10"/>
            <w:shd w:val="pct5" w:color="auto" w:fill="auto"/>
            <w:vAlign w:val="center"/>
          </w:tcPr>
          <w:p w14:paraId="4295BD19" w14:textId="77777777" w:rsidR="00CC4539" w:rsidRPr="00054091" w:rsidRDefault="00CA344B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</w:p>
        </w:tc>
      </w:tr>
      <w:tr w:rsidR="00557582" w:rsidRPr="007A3DE7" w14:paraId="23B94590" w14:textId="77777777" w:rsidTr="002545CC">
        <w:trPr>
          <w:trHeight w:hRule="exact" w:val="577"/>
        </w:trPr>
        <w:tc>
          <w:tcPr>
            <w:tcW w:w="2958" w:type="pct"/>
            <w:gridSpan w:val="7"/>
            <w:vAlign w:val="center"/>
          </w:tcPr>
          <w:p w14:paraId="3B3E4ACC" w14:textId="77777777"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</w:t>
            </w:r>
            <w:r w:rsidR="00557582" w:rsidRPr="003C7089">
              <w:rPr>
                <w:rFonts w:ascii="Arial" w:hAnsi="Arial" w:cs="Arial"/>
                <w:sz w:val="20"/>
              </w:rPr>
              <w:t xml:space="preserve">Professor </w:t>
            </w:r>
          </w:p>
        </w:tc>
        <w:tc>
          <w:tcPr>
            <w:tcW w:w="2042" w:type="pct"/>
            <w:gridSpan w:val="3"/>
            <w:vAlign w:val="center"/>
          </w:tcPr>
          <w:p w14:paraId="5FC856DD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6B5DD54" wp14:editId="39F8E783">
                  <wp:extent cx="605790" cy="361315"/>
                  <wp:effectExtent l="0" t="0" r="3810" b="63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CD65A25" wp14:editId="664CF0D7">
                  <wp:extent cx="574040" cy="340360"/>
                  <wp:effectExtent l="0" t="0" r="0" b="254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7EDCD3FE" w14:textId="77777777" w:rsidTr="002545CC">
        <w:trPr>
          <w:trHeight w:hRule="exact" w:val="532"/>
        </w:trPr>
        <w:tc>
          <w:tcPr>
            <w:tcW w:w="2958" w:type="pct"/>
            <w:gridSpan w:val="7"/>
            <w:vAlign w:val="center"/>
          </w:tcPr>
          <w:p w14:paraId="15AE60A9" w14:textId="77777777"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42" w:type="pct"/>
            <w:gridSpan w:val="3"/>
            <w:vAlign w:val="center"/>
          </w:tcPr>
          <w:p w14:paraId="5DBEE179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0C0592C" wp14:editId="5E29CA7E">
                  <wp:extent cx="605790" cy="361315"/>
                  <wp:effectExtent l="0" t="0" r="3810" b="63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44A37FE" wp14:editId="2E52B430">
                  <wp:extent cx="574040" cy="340360"/>
                  <wp:effectExtent l="0" t="0" r="0" b="254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74BBEDF3" w14:textId="77777777" w:rsidTr="002545CC">
        <w:trPr>
          <w:trHeight w:hRule="exact" w:val="550"/>
        </w:trPr>
        <w:tc>
          <w:tcPr>
            <w:tcW w:w="2958" w:type="pct"/>
            <w:gridSpan w:val="7"/>
            <w:tcBorders>
              <w:bottom w:val="single" w:sz="4" w:space="0" w:color="000000" w:themeColor="text1"/>
            </w:tcBorders>
            <w:vAlign w:val="center"/>
          </w:tcPr>
          <w:p w14:paraId="78BDACD5" w14:textId="77777777" w:rsidR="00557582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04 Class Rooms for 25 students for </w:t>
            </w:r>
            <w:proofErr w:type="gramStart"/>
            <w:r w:rsidRPr="003C7089">
              <w:rPr>
                <w:rFonts w:ascii="Arial" w:hAnsi="Arial" w:cs="Arial"/>
                <w:sz w:val="20"/>
              </w:rPr>
              <w:t xml:space="preserve">each </w:t>
            </w:r>
            <w:r w:rsidR="00990B41">
              <w:rPr>
                <w:rFonts w:ascii="Arial" w:hAnsi="Arial" w:cs="Arial"/>
                <w:sz w:val="20"/>
              </w:rPr>
              <w:t xml:space="preserve"> (</w:t>
            </w:r>
            <w:proofErr w:type="gramEnd"/>
            <w:r w:rsidR="00990B41">
              <w:rPr>
                <w:rFonts w:ascii="Arial" w:hAnsi="Arial" w:cs="Arial"/>
                <w:sz w:val="20"/>
              </w:rPr>
              <w:t>with audio visuals)</w:t>
            </w:r>
          </w:p>
          <w:p w14:paraId="1F9C676F" w14:textId="77777777" w:rsidR="003F04E7" w:rsidRPr="003C7089" w:rsidRDefault="003F04E7" w:rsidP="003F04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200 </w:t>
            </w:r>
            <w:proofErr w:type="spellStart"/>
            <w:r>
              <w:rPr>
                <w:rFonts w:ascii="Arial" w:hAnsi="Arial" w:cs="Arial"/>
                <w:sz w:val="20"/>
              </w:rPr>
              <w:t>sqf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area each</w:t>
            </w:r>
          </w:p>
        </w:tc>
        <w:tc>
          <w:tcPr>
            <w:tcW w:w="2042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14:paraId="4E38D122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5D74FA8" wp14:editId="2017BF0B">
                  <wp:extent cx="605790" cy="361315"/>
                  <wp:effectExtent l="0" t="0" r="381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A08C8C3" wp14:editId="4E0AAA6B">
                  <wp:extent cx="574040" cy="34036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07DC73E3" w14:textId="77777777" w:rsidTr="002545CC">
        <w:trPr>
          <w:trHeight w:hRule="exact" w:val="532"/>
        </w:trPr>
        <w:tc>
          <w:tcPr>
            <w:tcW w:w="5000" w:type="pct"/>
            <w:gridSpan w:val="10"/>
            <w:shd w:val="pct5" w:color="auto" w:fill="auto"/>
            <w:vAlign w:val="center"/>
          </w:tcPr>
          <w:p w14:paraId="68A472FE" w14:textId="77777777" w:rsidR="00557582" w:rsidRPr="003C7089" w:rsidRDefault="00557582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3C7089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CA344B" w:rsidRPr="007A3DE7" w14:paraId="457D5E24" w14:textId="77777777" w:rsidTr="002545CC">
        <w:trPr>
          <w:trHeight w:hRule="exact" w:val="541"/>
        </w:trPr>
        <w:tc>
          <w:tcPr>
            <w:tcW w:w="2958" w:type="pct"/>
            <w:gridSpan w:val="7"/>
            <w:vAlign w:val="center"/>
          </w:tcPr>
          <w:p w14:paraId="2F567760" w14:textId="77777777" w:rsidR="00CA344B" w:rsidRPr="003C7089" w:rsidRDefault="00CA344B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42" w:type="pct"/>
            <w:gridSpan w:val="3"/>
            <w:vAlign w:val="center"/>
          </w:tcPr>
          <w:p w14:paraId="232E6249" w14:textId="77777777" w:rsidR="00CA344B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A38B2F3" wp14:editId="3C35D338">
                  <wp:extent cx="605790" cy="361315"/>
                  <wp:effectExtent l="0" t="0" r="381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7F4D4FF" wp14:editId="069C29AF">
                  <wp:extent cx="574040" cy="340360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44B" w:rsidRPr="007A3DE7" w14:paraId="6946E8D1" w14:textId="77777777" w:rsidTr="002545CC">
        <w:trPr>
          <w:trHeight w:hRule="exact" w:val="541"/>
        </w:trPr>
        <w:tc>
          <w:tcPr>
            <w:tcW w:w="2958" w:type="pct"/>
            <w:gridSpan w:val="7"/>
            <w:vAlign w:val="center"/>
          </w:tcPr>
          <w:p w14:paraId="759159D3" w14:textId="77777777" w:rsidR="00CA344B" w:rsidRPr="003C7089" w:rsidRDefault="00CA344B" w:rsidP="003C70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42" w:type="pct"/>
            <w:gridSpan w:val="3"/>
            <w:vAlign w:val="center"/>
          </w:tcPr>
          <w:p w14:paraId="642FF02E" w14:textId="77777777" w:rsidR="00CA344B" w:rsidRDefault="004618E0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FF7D98B" wp14:editId="52618176">
                  <wp:extent cx="605790" cy="361315"/>
                  <wp:effectExtent l="0" t="0" r="381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1B06F27" wp14:editId="68A4D221">
                  <wp:extent cx="574040" cy="340360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1E10B8" w14:textId="77777777"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02742DED" w14:textId="77777777"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3E1290B9" w14:textId="77777777" w:rsidR="007B6046" w:rsidRPr="003C7089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C3287" w14:paraId="24B0FF2D" w14:textId="77777777" w:rsidTr="006639EB">
        <w:trPr>
          <w:gridAfter w:val="1"/>
          <w:wAfter w:w="3" w:type="pct"/>
          <w:trHeight w:hRule="exact" w:val="631"/>
        </w:trPr>
        <w:tc>
          <w:tcPr>
            <w:tcW w:w="4997" w:type="pct"/>
            <w:gridSpan w:val="9"/>
            <w:tcBorders>
              <w:left w:val="nil"/>
              <w:right w:val="nil"/>
            </w:tcBorders>
            <w:shd w:val="pct5" w:color="auto" w:fill="auto"/>
            <w:vAlign w:val="center"/>
          </w:tcPr>
          <w:p w14:paraId="605E8213" w14:textId="77777777" w:rsidR="00AC3287" w:rsidRPr="00BA3558" w:rsidRDefault="00974DA0" w:rsidP="00BA355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74DA0">
              <w:rPr>
                <w:rFonts w:ascii="Arial" w:hAnsi="Arial" w:cs="Arial"/>
                <w:b/>
                <w:sz w:val="24"/>
                <w:szCs w:val="20"/>
              </w:rPr>
              <w:t>LIBRARY &amp; ANATOMY MUSEUM</w:t>
            </w:r>
          </w:p>
        </w:tc>
      </w:tr>
      <w:tr w:rsidR="00557582" w:rsidRPr="007A3DE7" w14:paraId="12F27529" w14:textId="77777777" w:rsidTr="00BD21A2">
        <w:trPr>
          <w:trHeight w:hRule="exact" w:val="460"/>
        </w:trPr>
        <w:tc>
          <w:tcPr>
            <w:tcW w:w="5000" w:type="pct"/>
            <w:gridSpan w:val="10"/>
            <w:tcBorders>
              <w:left w:val="nil"/>
              <w:right w:val="nil"/>
            </w:tcBorders>
            <w:shd w:val="pct5" w:color="auto" w:fill="auto"/>
            <w:vAlign w:val="center"/>
          </w:tcPr>
          <w:p w14:paraId="353A26E2" w14:textId="77777777" w:rsidR="00557582" w:rsidRPr="00974DA0" w:rsidRDefault="00557582" w:rsidP="00974D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0198EC3" w14:textId="77777777" w:rsidR="00D5248C" w:rsidRDefault="00D5248C">
      <w:r>
        <w:br w:type="page"/>
      </w:r>
    </w:p>
    <w:tbl>
      <w:tblPr>
        <w:tblStyle w:val="TableGrid"/>
        <w:tblW w:w="5384" w:type="pct"/>
        <w:tblLayout w:type="fixed"/>
        <w:tblLook w:val="0000" w:firstRow="0" w:lastRow="0" w:firstColumn="0" w:lastColumn="0" w:noHBand="0" w:noVBand="0"/>
      </w:tblPr>
      <w:tblGrid>
        <w:gridCol w:w="527"/>
        <w:gridCol w:w="3047"/>
        <w:gridCol w:w="719"/>
        <w:gridCol w:w="723"/>
        <w:gridCol w:w="545"/>
        <w:gridCol w:w="482"/>
        <w:gridCol w:w="2574"/>
        <w:gridCol w:w="631"/>
        <w:gridCol w:w="675"/>
        <w:gridCol w:w="30"/>
      </w:tblGrid>
      <w:tr w:rsidR="003C7089" w:rsidRPr="007A3DE7" w14:paraId="7C6AF3F6" w14:textId="77777777" w:rsidTr="00BD21A2">
        <w:trPr>
          <w:trHeight w:hRule="exact" w:val="532"/>
        </w:trPr>
        <w:tc>
          <w:tcPr>
            <w:tcW w:w="3036" w:type="pct"/>
            <w:gridSpan w:val="6"/>
            <w:vAlign w:val="center"/>
          </w:tcPr>
          <w:p w14:paraId="7A855D30" w14:textId="364D5744" w:rsidR="00557582" w:rsidRPr="003C7089" w:rsidRDefault="00816B46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1). </w:t>
            </w:r>
            <w:r w:rsidRPr="003C7089">
              <w:rPr>
                <w:rFonts w:ascii="Arial" w:hAnsi="Arial" w:cs="Arial"/>
                <w:b/>
                <w:sz w:val="20"/>
              </w:rPr>
              <w:t xml:space="preserve">ANATOMY MUSEUM </w:t>
            </w:r>
          </w:p>
        </w:tc>
        <w:tc>
          <w:tcPr>
            <w:tcW w:w="1964" w:type="pct"/>
            <w:gridSpan w:val="4"/>
            <w:vAlign w:val="center"/>
          </w:tcPr>
          <w:p w14:paraId="6954FC96" w14:textId="77777777" w:rsidR="00557582" w:rsidRPr="007A3DE7" w:rsidRDefault="00557582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14:paraId="05AF1A64" w14:textId="77777777" w:rsidTr="00BD21A2">
        <w:trPr>
          <w:trHeight w:hRule="exact" w:val="433"/>
        </w:trPr>
        <w:tc>
          <w:tcPr>
            <w:tcW w:w="3036" w:type="pct"/>
            <w:gridSpan w:val="6"/>
            <w:vAlign w:val="center"/>
          </w:tcPr>
          <w:p w14:paraId="2E1E0CAB" w14:textId="77777777" w:rsidR="00816B46" w:rsidRPr="00816B46" w:rsidRDefault="00816B46" w:rsidP="00816B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16B46">
              <w:rPr>
                <w:rFonts w:ascii="Arial" w:hAnsi="Arial" w:cs="Arial"/>
                <w:sz w:val="20"/>
              </w:rPr>
              <w:tab/>
              <w:t xml:space="preserve">a). </w:t>
            </w:r>
            <w:r>
              <w:rPr>
                <w:rFonts w:ascii="Arial" w:hAnsi="Arial" w:cs="Arial"/>
                <w:sz w:val="20"/>
              </w:rPr>
              <w:t>S</w:t>
            </w:r>
            <w:r w:rsidRPr="00816B46">
              <w:rPr>
                <w:rFonts w:ascii="Arial" w:hAnsi="Arial" w:cs="Arial"/>
                <w:sz w:val="20"/>
              </w:rPr>
              <w:t xml:space="preserve">pace </w:t>
            </w:r>
            <w:r>
              <w:rPr>
                <w:rFonts w:ascii="Arial" w:hAnsi="Arial" w:cs="Arial"/>
                <w:sz w:val="20"/>
              </w:rPr>
              <w:t xml:space="preserve">available </w:t>
            </w:r>
            <w:r w:rsidRPr="00816B46">
              <w:rPr>
                <w:rFonts w:ascii="Arial" w:hAnsi="Arial" w:cs="Arial"/>
                <w:sz w:val="20"/>
              </w:rPr>
              <w:t xml:space="preserve">for 25 students </w:t>
            </w:r>
            <w:r w:rsidR="00974DA0">
              <w:rPr>
                <w:rFonts w:ascii="Arial" w:hAnsi="Arial" w:cs="Arial"/>
                <w:sz w:val="20"/>
              </w:rPr>
              <w:t>(as per list)</w:t>
            </w:r>
          </w:p>
        </w:tc>
        <w:tc>
          <w:tcPr>
            <w:tcW w:w="1964" w:type="pct"/>
            <w:gridSpan w:val="4"/>
            <w:vAlign w:val="center"/>
          </w:tcPr>
          <w:p w14:paraId="51D8CFF7" w14:textId="77777777" w:rsidR="00816B46" w:rsidRPr="007A3DE7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161E2737" wp14:editId="1DD330B0">
                  <wp:extent cx="605790" cy="356235"/>
                  <wp:effectExtent l="19050" t="0" r="381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49FFA342" wp14:editId="6F26F437">
                  <wp:extent cx="570230" cy="344170"/>
                  <wp:effectExtent l="19050" t="0" r="127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14:paraId="67EDA903" w14:textId="77777777" w:rsidTr="00BD21A2">
        <w:trPr>
          <w:trHeight w:hRule="exact" w:val="505"/>
        </w:trPr>
        <w:tc>
          <w:tcPr>
            <w:tcW w:w="3036" w:type="pct"/>
            <w:gridSpan w:val="6"/>
            <w:vAlign w:val="center"/>
          </w:tcPr>
          <w:p w14:paraId="299411C5" w14:textId="77777777" w:rsidR="003C7089" w:rsidRPr="003C7089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2). </w:t>
            </w:r>
            <w:r w:rsidRPr="003C7089"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LIBRARY </w:t>
            </w:r>
          </w:p>
        </w:tc>
        <w:tc>
          <w:tcPr>
            <w:tcW w:w="1964" w:type="pct"/>
            <w:gridSpan w:val="4"/>
            <w:vAlign w:val="center"/>
          </w:tcPr>
          <w:p w14:paraId="307A892F" w14:textId="77777777" w:rsidR="003C7089" w:rsidRPr="007A3DE7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14:paraId="66DA9ABC" w14:textId="77777777" w:rsidTr="00BD21A2">
        <w:trPr>
          <w:trHeight w:hRule="exact" w:val="505"/>
        </w:trPr>
        <w:tc>
          <w:tcPr>
            <w:tcW w:w="3036" w:type="pct"/>
            <w:gridSpan w:val="6"/>
            <w:vAlign w:val="center"/>
          </w:tcPr>
          <w:p w14:paraId="2379C93C" w14:textId="77777777" w:rsidR="00816B46" w:rsidRPr="001D7593" w:rsidRDefault="001D7593" w:rsidP="001D7593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Books as per list</w:t>
            </w:r>
          </w:p>
        </w:tc>
        <w:tc>
          <w:tcPr>
            <w:tcW w:w="1964" w:type="pct"/>
            <w:gridSpan w:val="4"/>
            <w:vAlign w:val="center"/>
          </w:tcPr>
          <w:p w14:paraId="1229C0EA" w14:textId="77777777" w:rsidR="00816B46" w:rsidRPr="007A3DE7" w:rsidRDefault="00816B46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4473C8A2" wp14:editId="28E4C2FF">
                  <wp:extent cx="605790" cy="356235"/>
                  <wp:effectExtent l="19050" t="0" r="3810" b="0"/>
                  <wp:docPr id="3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6B1989CD" wp14:editId="4DC85D28">
                  <wp:extent cx="570230" cy="344170"/>
                  <wp:effectExtent l="19050" t="0" r="1270" b="0"/>
                  <wp:docPr id="4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14:paraId="1F6AF7C3" w14:textId="77777777" w:rsidTr="00A44D81">
        <w:trPr>
          <w:gridAfter w:val="1"/>
          <w:wAfter w:w="15" w:type="pct"/>
          <w:trHeight w:val="683"/>
        </w:trPr>
        <w:tc>
          <w:tcPr>
            <w:tcW w:w="4985" w:type="pct"/>
            <w:gridSpan w:val="9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6B6F144E" w14:textId="77777777" w:rsidR="003C7089" w:rsidRPr="00BD21A2" w:rsidRDefault="003C7089" w:rsidP="00DC7063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</w:t>
            </w:r>
            <w:proofErr w:type="gramStart"/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>institute based</w:t>
            </w:r>
            <w:proofErr w:type="gramEnd"/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instruments)</w:t>
            </w:r>
          </w:p>
        </w:tc>
      </w:tr>
      <w:tr w:rsidR="003158F7" w:rsidRPr="00217062" w14:paraId="3D29A3E1" w14:textId="77777777" w:rsidTr="00D5248C">
        <w:trPr>
          <w:gridAfter w:val="1"/>
          <w:wAfter w:w="15" w:type="pct"/>
          <w:trHeight w:hRule="exact" w:val="576"/>
        </w:trPr>
        <w:tc>
          <w:tcPr>
            <w:tcW w:w="265" w:type="pct"/>
            <w:vAlign w:val="center"/>
          </w:tcPr>
          <w:p w14:paraId="65AFBE64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1" w:type="pct"/>
            <w:vAlign w:val="center"/>
          </w:tcPr>
          <w:p w14:paraId="2227F844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1" w:type="pct"/>
            <w:tcBorders>
              <w:top w:val="single" w:sz="4" w:space="0" w:color="auto"/>
            </w:tcBorders>
            <w:vAlign w:val="center"/>
          </w:tcPr>
          <w:p w14:paraId="726C1ECB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vAlign w:val="center"/>
          </w:tcPr>
          <w:p w14:paraId="38E646A3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4" w:type="pct"/>
            <w:vAlign w:val="center"/>
          </w:tcPr>
          <w:p w14:paraId="75309C79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5" w:type="pct"/>
            <w:gridSpan w:val="2"/>
            <w:vAlign w:val="center"/>
          </w:tcPr>
          <w:p w14:paraId="64EFD62D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14:paraId="5FF85EE0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 xml:space="preserve">Qty </w:t>
            </w:r>
          </w:p>
        </w:tc>
        <w:tc>
          <w:tcPr>
            <w:tcW w:w="339" w:type="pct"/>
            <w:vAlign w:val="center"/>
          </w:tcPr>
          <w:p w14:paraId="565CB21B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3158F7" w:rsidRPr="00217062" w14:paraId="2E45ADC7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0180C210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1" w:type="pct"/>
          </w:tcPr>
          <w:p w14:paraId="43A192B0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Anesthesia machine </w:t>
            </w:r>
          </w:p>
        </w:tc>
        <w:tc>
          <w:tcPr>
            <w:tcW w:w="361" w:type="pct"/>
            <w:tcBorders>
              <w:top w:val="single" w:sz="4" w:space="0" w:color="auto"/>
            </w:tcBorders>
          </w:tcPr>
          <w:p w14:paraId="28855098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1D719051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8BA36A3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5" w:type="pct"/>
            <w:gridSpan w:val="2"/>
          </w:tcPr>
          <w:p w14:paraId="0ACEE26F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Deferent types of airways</w:t>
            </w:r>
          </w:p>
        </w:tc>
        <w:tc>
          <w:tcPr>
            <w:tcW w:w="317" w:type="pct"/>
          </w:tcPr>
          <w:p w14:paraId="3DD18049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39" w:type="pct"/>
            <w:vAlign w:val="center"/>
          </w:tcPr>
          <w:p w14:paraId="293340B2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1C0244C8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42287F36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1" w:type="pct"/>
          </w:tcPr>
          <w:p w14:paraId="26A5253E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3"/>
                <w:sz w:val="20"/>
                <w:szCs w:val="20"/>
              </w:rPr>
              <w:t>Oximeter</w:t>
            </w:r>
            <w:r w:rsidRPr="00C16853">
              <w:rPr>
                <w:rFonts w:ascii="Arial" w:hAnsi="Arial" w:cs="Arial"/>
                <w:sz w:val="20"/>
                <w:szCs w:val="20"/>
              </w:rPr>
              <w:t>s</w:t>
            </w:r>
            <w:r w:rsidRPr="00C16853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(Pulp)</w:t>
            </w:r>
          </w:p>
        </w:tc>
        <w:tc>
          <w:tcPr>
            <w:tcW w:w="361" w:type="pct"/>
          </w:tcPr>
          <w:p w14:paraId="28928135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1773A540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A97374E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5" w:type="pct"/>
            <w:gridSpan w:val="2"/>
          </w:tcPr>
          <w:p w14:paraId="263187E0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Endotracheal tubes</w:t>
            </w:r>
          </w:p>
        </w:tc>
        <w:tc>
          <w:tcPr>
            <w:tcW w:w="317" w:type="pct"/>
          </w:tcPr>
          <w:p w14:paraId="55365C5D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39" w:type="pct"/>
            <w:vAlign w:val="center"/>
          </w:tcPr>
          <w:p w14:paraId="21823A46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6961B7D7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1E156CB9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1" w:type="pct"/>
          </w:tcPr>
          <w:p w14:paraId="36F8B44C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Oxy</w:t>
            </w:r>
            <w:r w:rsidRPr="00C16853">
              <w:rPr>
                <w:rFonts w:ascii="Arial" w:hAnsi="Arial" w:cs="Arial"/>
                <w:w w:val="102"/>
                <w:sz w:val="20"/>
                <w:szCs w:val="20"/>
              </w:rPr>
              <w:t>-meters</w:t>
            </w:r>
          </w:p>
        </w:tc>
        <w:tc>
          <w:tcPr>
            <w:tcW w:w="361" w:type="pct"/>
          </w:tcPr>
          <w:p w14:paraId="7E299F32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1DCD4E55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842CE72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5" w:type="pct"/>
            <w:gridSpan w:val="2"/>
          </w:tcPr>
          <w:p w14:paraId="65F6D4C3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4"/>
                <w:sz w:val="20"/>
                <w:szCs w:val="20"/>
              </w:rPr>
              <w:t>Imag</w:t>
            </w:r>
            <w:r w:rsidRPr="00C16853">
              <w:rPr>
                <w:rFonts w:ascii="Arial" w:hAnsi="Arial" w:cs="Arial"/>
                <w:sz w:val="20"/>
                <w:szCs w:val="20"/>
              </w:rPr>
              <w:t>e</w:t>
            </w:r>
            <w:r w:rsidRPr="00C16853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intensifier</w:t>
            </w:r>
          </w:p>
        </w:tc>
        <w:tc>
          <w:tcPr>
            <w:tcW w:w="317" w:type="pct"/>
          </w:tcPr>
          <w:p w14:paraId="494D2584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2FA50947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71DE60AF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64D6A525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1" w:type="pct"/>
          </w:tcPr>
          <w:p w14:paraId="198A67D1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6853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Normocap</w:t>
            </w:r>
            <w:proofErr w:type="spellEnd"/>
            <w:r w:rsidRPr="00C16853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 xml:space="preserve"> / Capnograph</w:t>
            </w:r>
          </w:p>
        </w:tc>
        <w:tc>
          <w:tcPr>
            <w:tcW w:w="361" w:type="pct"/>
          </w:tcPr>
          <w:p w14:paraId="6DBD7B90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193A3DD3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A627A87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5" w:type="pct"/>
            <w:gridSpan w:val="2"/>
          </w:tcPr>
          <w:p w14:paraId="5F0373B1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6853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Gluc</w:t>
            </w:r>
            <w:r w:rsidRPr="00C16853">
              <w:rPr>
                <w:rFonts w:ascii="Arial" w:hAnsi="Arial" w:cs="Arial"/>
                <w:spacing w:val="-20"/>
                <w:w w:val="102"/>
                <w:sz w:val="20"/>
                <w:szCs w:val="20"/>
              </w:rPr>
              <w:t>o</w:t>
            </w:r>
            <w:proofErr w:type="spellEnd"/>
            <w:r w:rsidRPr="00C16853">
              <w:rPr>
                <w:rFonts w:ascii="Arial" w:hAnsi="Arial" w:cs="Arial"/>
                <w:w w:val="102"/>
                <w:sz w:val="20"/>
                <w:szCs w:val="20"/>
              </w:rPr>
              <w:t>-meters</w:t>
            </w:r>
          </w:p>
        </w:tc>
        <w:tc>
          <w:tcPr>
            <w:tcW w:w="317" w:type="pct"/>
          </w:tcPr>
          <w:p w14:paraId="227A47A9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481BE99F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250B2B41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7B30174D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1" w:type="pct"/>
          </w:tcPr>
          <w:p w14:paraId="7EFADD61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8"/>
                <w:sz w:val="20"/>
                <w:szCs w:val="20"/>
              </w:rPr>
              <w:t>Vita</w:t>
            </w:r>
            <w:r w:rsidRPr="00C16853">
              <w:rPr>
                <w:rFonts w:ascii="Arial" w:hAnsi="Arial" w:cs="Arial"/>
                <w:sz w:val="20"/>
                <w:szCs w:val="20"/>
              </w:rPr>
              <w:t>l</w:t>
            </w:r>
            <w:r w:rsidRPr="00C16853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8"/>
                <w:sz w:val="20"/>
                <w:szCs w:val="20"/>
              </w:rPr>
              <w:t>sig</w:t>
            </w:r>
            <w:r w:rsidRPr="00C16853">
              <w:rPr>
                <w:rFonts w:ascii="Arial" w:hAnsi="Arial" w:cs="Arial"/>
                <w:sz w:val="20"/>
                <w:szCs w:val="20"/>
              </w:rPr>
              <w:t>n</w:t>
            </w:r>
            <w:r w:rsidRPr="00C16853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monitor</w:t>
            </w:r>
          </w:p>
        </w:tc>
        <w:tc>
          <w:tcPr>
            <w:tcW w:w="361" w:type="pct"/>
          </w:tcPr>
          <w:p w14:paraId="790BCE8B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54FF9186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B7E923A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5" w:type="pct"/>
            <w:gridSpan w:val="2"/>
          </w:tcPr>
          <w:p w14:paraId="71BC9F06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Sphygmomanometer</w:t>
            </w:r>
          </w:p>
        </w:tc>
        <w:tc>
          <w:tcPr>
            <w:tcW w:w="317" w:type="pct"/>
          </w:tcPr>
          <w:p w14:paraId="6C2D8F01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2AD413DF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4C6B3553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38871CE7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1" w:type="pct"/>
          </w:tcPr>
          <w:p w14:paraId="326C9DEA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LMA</w:t>
            </w:r>
          </w:p>
        </w:tc>
        <w:tc>
          <w:tcPr>
            <w:tcW w:w="361" w:type="pct"/>
          </w:tcPr>
          <w:p w14:paraId="0BF2E53D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63" w:type="pct"/>
            <w:vAlign w:val="center"/>
          </w:tcPr>
          <w:p w14:paraId="005116BA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1E18E93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5" w:type="pct"/>
            <w:gridSpan w:val="2"/>
          </w:tcPr>
          <w:p w14:paraId="05276F4E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Propofal</w:t>
            </w:r>
            <w:proofErr w:type="spellEnd"/>
          </w:p>
        </w:tc>
        <w:tc>
          <w:tcPr>
            <w:tcW w:w="317" w:type="pct"/>
          </w:tcPr>
          <w:p w14:paraId="54E5B34A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vial</w:t>
            </w:r>
          </w:p>
        </w:tc>
        <w:tc>
          <w:tcPr>
            <w:tcW w:w="339" w:type="pct"/>
            <w:vAlign w:val="center"/>
          </w:tcPr>
          <w:p w14:paraId="0B1C0151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7306B03D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47E99422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1" w:type="pct"/>
          </w:tcPr>
          <w:p w14:paraId="66E4B42A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Electrolytes solution</w:t>
            </w:r>
          </w:p>
        </w:tc>
        <w:tc>
          <w:tcPr>
            <w:tcW w:w="361" w:type="pct"/>
          </w:tcPr>
          <w:p w14:paraId="6EE0AAF6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ml</w:t>
            </w:r>
          </w:p>
        </w:tc>
        <w:tc>
          <w:tcPr>
            <w:tcW w:w="363" w:type="pct"/>
            <w:vAlign w:val="center"/>
          </w:tcPr>
          <w:p w14:paraId="3C0B9B4D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4519D3C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35" w:type="pct"/>
            <w:gridSpan w:val="2"/>
          </w:tcPr>
          <w:p w14:paraId="6A09CC7A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5"/>
                <w:sz w:val="20"/>
                <w:szCs w:val="20"/>
              </w:rPr>
              <w:t>Bab</w:t>
            </w:r>
            <w:r w:rsidRPr="00C16853">
              <w:rPr>
                <w:rFonts w:ascii="Arial" w:hAnsi="Arial" w:cs="Arial"/>
                <w:sz w:val="20"/>
                <w:szCs w:val="20"/>
              </w:rPr>
              <w:t>y</w:t>
            </w:r>
            <w:r w:rsidRPr="00C16853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5"/>
                <w:sz w:val="20"/>
                <w:szCs w:val="20"/>
              </w:rPr>
              <w:t>weighin</w:t>
            </w:r>
            <w:r w:rsidRPr="00C16853">
              <w:rPr>
                <w:rFonts w:ascii="Arial" w:hAnsi="Arial" w:cs="Arial"/>
                <w:sz w:val="20"/>
                <w:szCs w:val="20"/>
              </w:rPr>
              <w:t>g</w:t>
            </w:r>
            <w:r w:rsidRPr="00C16853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machine</w:t>
            </w:r>
          </w:p>
        </w:tc>
        <w:tc>
          <w:tcPr>
            <w:tcW w:w="317" w:type="pct"/>
          </w:tcPr>
          <w:p w14:paraId="14F661AE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4B0DFF44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3F1DB0F1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62A3FA83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1" w:type="pct"/>
          </w:tcPr>
          <w:p w14:paraId="47CE5239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Ketamine</w:t>
            </w:r>
          </w:p>
        </w:tc>
        <w:tc>
          <w:tcPr>
            <w:tcW w:w="361" w:type="pct"/>
          </w:tcPr>
          <w:p w14:paraId="51353E5B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vial</w:t>
            </w:r>
          </w:p>
        </w:tc>
        <w:tc>
          <w:tcPr>
            <w:tcW w:w="363" w:type="pct"/>
            <w:vAlign w:val="center"/>
          </w:tcPr>
          <w:p w14:paraId="02A6073F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670BBBA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pct"/>
            <w:gridSpan w:val="2"/>
          </w:tcPr>
          <w:p w14:paraId="1DDE9F1F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Atropine</w:t>
            </w:r>
          </w:p>
        </w:tc>
        <w:tc>
          <w:tcPr>
            <w:tcW w:w="317" w:type="pct"/>
          </w:tcPr>
          <w:p w14:paraId="008B3CDC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vial</w:t>
            </w:r>
          </w:p>
        </w:tc>
        <w:tc>
          <w:tcPr>
            <w:tcW w:w="339" w:type="pct"/>
            <w:vAlign w:val="center"/>
          </w:tcPr>
          <w:p w14:paraId="78AA7A2B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3A8B1585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7119F387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31" w:type="pct"/>
          </w:tcPr>
          <w:p w14:paraId="0BA0640D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Pentothal</w:t>
            </w:r>
          </w:p>
        </w:tc>
        <w:tc>
          <w:tcPr>
            <w:tcW w:w="361" w:type="pct"/>
          </w:tcPr>
          <w:p w14:paraId="232B10AE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vial</w:t>
            </w:r>
          </w:p>
        </w:tc>
        <w:tc>
          <w:tcPr>
            <w:tcW w:w="363" w:type="pct"/>
            <w:vAlign w:val="center"/>
          </w:tcPr>
          <w:p w14:paraId="462BA167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2DBBD1E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pct"/>
            <w:gridSpan w:val="2"/>
          </w:tcPr>
          <w:p w14:paraId="12F2F36E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6853">
              <w:rPr>
                <w:rFonts w:ascii="Arial" w:hAnsi="Arial" w:cs="Arial"/>
                <w:spacing w:val="-2"/>
                <w:sz w:val="20"/>
                <w:szCs w:val="20"/>
              </w:rPr>
              <w:t>Anaest</w:t>
            </w:r>
            <w:r w:rsidRPr="00C16853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esia</w:t>
            </w:r>
            <w:proofErr w:type="spellEnd"/>
            <w:r w:rsidRPr="00C16853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2"/>
                <w:sz w:val="20"/>
                <w:szCs w:val="20"/>
              </w:rPr>
              <w:t>Ga</w:t>
            </w:r>
            <w:r w:rsidRPr="00C16853">
              <w:rPr>
                <w:rFonts w:ascii="Arial" w:hAnsi="Arial" w:cs="Arial"/>
                <w:sz w:val="20"/>
                <w:szCs w:val="20"/>
              </w:rPr>
              <w:t>s</w:t>
            </w:r>
            <w:r w:rsidRPr="00C16853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C16853">
              <w:rPr>
                <w:rFonts w:ascii="Arial" w:hAnsi="Arial" w:cs="Arial"/>
                <w:spacing w:val="-2"/>
                <w:sz w:val="20"/>
                <w:szCs w:val="20"/>
              </w:rPr>
              <w:t>Analyse</w:t>
            </w:r>
            <w:r w:rsidRPr="00C16853"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 w:rsidRPr="00C1685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(Gas/8</w:t>
            </w:r>
            <w:r w:rsidRPr="00C16853">
              <w:rPr>
                <w:rFonts w:ascii="Arial" w:hAnsi="Arial" w:cs="Arial"/>
                <w:w w:val="102"/>
                <w:sz w:val="20"/>
                <w:szCs w:val="20"/>
              </w:rPr>
              <w:t>-</w:t>
            </w:r>
          </w:p>
          <w:p w14:paraId="0D717A09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10"/>
                <w:w w:val="102"/>
                <w:sz w:val="20"/>
                <w:szCs w:val="20"/>
              </w:rPr>
              <w:t>51)</w:t>
            </w:r>
          </w:p>
        </w:tc>
        <w:tc>
          <w:tcPr>
            <w:tcW w:w="317" w:type="pct"/>
          </w:tcPr>
          <w:p w14:paraId="55637227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631F1590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4C789AE9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04C571DA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31" w:type="pct"/>
          </w:tcPr>
          <w:p w14:paraId="25AD6634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3"/>
                <w:sz w:val="20"/>
                <w:szCs w:val="20"/>
              </w:rPr>
              <w:t>Suctio</w:t>
            </w:r>
            <w:r w:rsidRPr="00C16853">
              <w:rPr>
                <w:rFonts w:ascii="Arial" w:hAnsi="Arial" w:cs="Arial"/>
                <w:sz w:val="20"/>
                <w:szCs w:val="20"/>
              </w:rPr>
              <w:t>n</w:t>
            </w:r>
            <w:r w:rsidRPr="00C16853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apparatus</w:t>
            </w:r>
          </w:p>
        </w:tc>
        <w:tc>
          <w:tcPr>
            <w:tcW w:w="361" w:type="pct"/>
          </w:tcPr>
          <w:p w14:paraId="0836A09A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32BBE0E7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CAFD728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5" w:type="pct"/>
            <w:gridSpan w:val="2"/>
          </w:tcPr>
          <w:p w14:paraId="30DE002F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2"/>
                <w:sz w:val="20"/>
                <w:szCs w:val="20"/>
              </w:rPr>
              <w:t>CFM/CFA</w:t>
            </w:r>
            <w:r w:rsidRPr="00C16853">
              <w:rPr>
                <w:rFonts w:ascii="Arial" w:hAnsi="Arial" w:cs="Arial"/>
                <w:sz w:val="20"/>
                <w:szCs w:val="20"/>
              </w:rPr>
              <w:t>M</w:t>
            </w:r>
            <w:r w:rsidRPr="00C16853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2"/>
                <w:sz w:val="20"/>
                <w:szCs w:val="20"/>
              </w:rPr>
              <w:t>fo</w:t>
            </w:r>
            <w:r w:rsidRPr="00C16853">
              <w:rPr>
                <w:rFonts w:ascii="Arial" w:hAnsi="Arial" w:cs="Arial"/>
                <w:sz w:val="20"/>
                <w:szCs w:val="20"/>
              </w:rPr>
              <w:t>r</w:t>
            </w:r>
            <w:r w:rsidRPr="00C16853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Oper</w:t>
            </w:r>
            <w:r w:rsidRPr="00C16853"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 xml:space="preserve">ation </w:t>
            </w:r>
            <w:r w:rsidRPr="00C16853">
              <w:rPr>
                <w:rFonts w:ascii="Arial" w:hAnsi="Arial" w:cs="Arial"/>
                <w:spacing w:val="1"/>
                <w:w w:val="102"/>
                <w:sz w:val="20"/>
                <w:szCs w:val="20"/>
              </w:rPr>
              <w:t>theatres</w:t>
            </w:r>
          </w:p>
        </w:tc>
        <w:tc>
          <w:tcPr>
            <w:tcW w:w="317" w:type="pct"/>
          </w:tcPr>
          <w:p w14:paraId="4FB9DF38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28B54083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8F7" w:rsidRPr="00217062" w14:paraId="07F48323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49DBB4C3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31" w:type="pct"/>
          </w:tcPr>
          <w:p w14:paraId="0CB267B2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Laryngo</w:t>
            </w:r>
            <w:r w:rsidRPr="00C16853">
              <w:rPr>
                <w:rFonts w:ascii="Arial" w:hAnsi="Arial" w:cs="Arial"/>
                <w:w w:val="102"/>
                <w:sz w:val="20"/>
                <w:szCs w:val="20"/>
              </w:rPr>
              <w:t>-scope</w:t>
            </w:r>
          </w:p>
        </w:tc>
        <w:tc>
          <w:tcPr>
            <w:tcW w:w="361" w:type="pct"/>
          </w:tcPr>
          <w:p w14:paraId="3340DCC0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5A61775B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82CD471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5" w:type="pct"/>
            <w:gridSpan w:val="2"/>
          </w:tcPr>
          <w:p w14:paraId="1ADEF2F5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4"/>
                <w:sz w:val="20"/>
                <w:szCs w:val="20"/>
              </w:rPr>
              <w:t>Nerv</w:t>
            </w:r>
            <w:r w:rsidRPr="00C16853">
              <w:rPr>
                <w:rFonts w:ascii="Arial" w:hAnsi="Arial" w:cs="Arial"/>
                <w:sz w:val="20"/>
                <w:szCs w:val="20"/>
              </w:rPr>
              <w:t>e</w:t>
            </w:r>
            <w:r w:rsidRPr="00C16853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Stimulator</w:t>
            </w:r>
          </w:p>
        </w:tc>
        <w:tc>
          <w:tcPr>
            <w:tcW w:w="317" w:type="pct"/>
          </w:tcPr>
          <w:p w14:paraId="761B56CD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11DDE059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8F7" w:rsidRPr="00217062" w14:paraId="05A79F2F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4A579029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31" w:type="pct"/>
          </w:tcPr>
          <w:p w14:paraId="1C424273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ind w:left="1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6853">
              <w:rPr>
                <w:rFonts w:ascii="Arial" w:hAnsi="Arial" w:cs="Arial"/>
                <w:spacing w:val="-3"/>
                <w:sz w:val="20"/>
                <w:szCs w:val="20"/>
              </w:rPr>
              <w:t>Anaesthesi</w:t>
            </w:r>
            <w:r w:rsidRPr="00C16853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C1685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ventilator</w:t>
            </w:r>
          </w:p>
        </w:tc>
        <w:tc>
          <w:tcPr>
            <w:tcW w:w="361" w:type="pct"/>
          </w:tcPr>
          <w:p w14:paraId="34FBE92E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3F2D546A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90C4405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35" w:type="pct"/>
            <w:gridSpan w:val="2"/>
          </w:tcPr>
          <w:p w14:paraId="769A41AA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Muscle relaxant drug</w:t>
            </w:r>
          </w:p>
        </w:tc>
        <w:tc>
          <w:tcPr>
            <w:tcW w:w="317" w:type="pct"/>
          </w:tcPr>
          <w:p w14:paraId="16D60C66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vial</w:t>
            </w:r>
          </w:p>
        </w:tc>
        <w:tc>
          <w:tcPr>
            <w:tcW w:w="339" w:type="pct"/>
            <w:vAlign w:val="center"/>
          </w:tcPr>
          <w:p w14:paraId="2CA65F6D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8F7" w:rsidRPr="00217062" w14:paraId="321C08E9" w14:textId="77777777" w:rsidTr="003158F7">
        <w:trPr>
          <w:gridAfter w:val="1"/>
          <w:wAfter w:w="15" w:type="pct"/>
          <w:trHeight w:val="576"/>
        </w:trPr>
        <w:tc>
          <w:tcPr>
            <w:tcW w:w="4985" w:type="pct"/>
            <w:gridSpan w:val="9"/>
            <w:vAlign w:val="center"/>
          </w:tcPr>
          <w:p w14:paraId="0A92859A" w14:textId="77777777" w:rsidR="003158F7" w:rsidRPr="00217062" w:rsidRDefault="003158F7" w:rsidP="00315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iv. </w:t>
            </w:r>
            <w:r w:rsidRPr="00C16853">
              <w:rPr>
                <w:rFonts w:ascii="Arial" w:hAnsi="Arial" w:cs="Arial"/>
                <w:b/>
                <w:bCs/>
                <w:sz w:val="24"/>
                <w:szCs w:val="24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(Hospital based)</w:t>
            </w:r>
          </w:p>
        </w:tc>
      </w:tr>
      <w:tr w:rsidR="003158F7" w:rsidRPr="00217062" w14:paraId="35698B76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788EB3AC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1" w:type="pct"/>
            <w:vAlign w:val="center"/>
          </w:tcPr>
          <w:p w14:paraId="158FD64E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1" w:type="pct"/>
            <w:vAlign w:val="center"/>
          </w:tcPr>
          <w:p w14:paraId="4A1D3BE3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vAlign w:val="center"/>
          </w:tcPr>
          <w:p w14:paraId="5E8F4D3A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4" w:type="pct"/>
            <w:vAlign w:val="center"/>
          </w:tcPr>
          <w:p w14:paraId="3A929B23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5" w:type="pct"/>
            <w:gridSpan w:val="2"/>
            <w:vAlign w:val="center"/>
          </w:tcPr>
          <w:p w14:paraId="25566B3A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14:paraId="7F5C5DEB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 xml:space="preserve">Qty </w:t>
            </w:r>
          </w:p>
        </w:tc>
        <w:tc>
          <w:tcPr>
            <w:tcW w:w="339" w:type="pct"/>
            <w:vAlign w:val="center"/>
          </w:tcPr>
          <w:p w14:paraId="158BF603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3158F7" w:rsidRPr="00217062" w14:paraId="3452A337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2D17F473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pct"/>
          </w:tcPr>
          <w:p w14:paraId="0B09BDAB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3"/>
                <w:sz w:val="20"/>
                <w:szCs w:val="20"/>
              </w:rPr>
              <w:t>IC</w:t>
            </w:r>
            <w:r w:rsidRPr="00C16853">
              <w:rPr>
                <w:rFonts w:ascii="Arial" w:hAnsi="Arial" w:cs="Arial"/>
                <w:sz w:val="20"/>
                <w:szCs w:val="20"/>
              </w:rPr>
              <w:t>U</w:t>
            </w:r>
            <w:r w:rsidRPr="00C16853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Ventilator</w:t>
            </w:r>
          </w:p>
        </w:tc>
        <w:tc>
          <w:tcPr>
            <w:tcW w:w="361" w:type="pct"/>
          </w:tcPr>
          <w:p w14:paraId="0FBDED17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043D4607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DB436A3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pct"/>
            <w:gridSpan w:val="2"/>
          </w:tcPr>
          <w:p w14:paraId="45A0D89E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6853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Lap</w:t>
            </w:r>
            <w:r w:rsidRPr="00C16853">
              <w:rPr>
                <w:rFonts w:ascii="Arial" w:hAnsi="Arial" w:cs="Arial"/>
                <w:spacing w:val="10"/>
                <w:w w:val="102"/>
                <w:sz w:val="20"/>
                <w:szCs w:val="20"/>
              </w:rPr>
              <w:t>r</w:t>
            </w:r>
            <w:r w:rsidRPr="00C16853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oscope</w:t>
            </w:r>
            <w:proofErr w:type="spellEnd"/>
          </w:p>
        </w:tc>
        <w:tc>
          <w:tcPr>
            <w:tcW w:w="317" w:type="pct"/>
          </w:tcPr>
          <w:p w14:paraId="46A2F13A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740D1103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8F7" w:rsidRPr="00217062" w14:paraId="3F52136F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614C4A06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pct"/>
          </w:tcPr>
          <w:p w14:paraId="46C0A83D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>Defibrillator</w:t>
            </w:r>
          </w:p>
        </w:tc>
        <w:tc>
          <w:tcPr>
            <w:tcW w:w="361" w:type="pct"/>
          </w:tcPr>
          <w:p w14:paraId="680300C1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5640C8B9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E614E88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pct"/>
            <w:gridSpan w:val="2"/>
          </w:tcPr>
          <w:p w14:paraId="460E6B68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3"/>
                <w:sz w:val="20"/>
                <w:szCs w:val="20"/>
              </w:rPr>
              <w:t>Infan</w:t>
            </w:r>
            <w:r w:rsidRPr="00C16853">
              <w:rPr>
                <w:rFonts w:ascii="Arial" w:hAnsi="Arial" w:cs="Arial"/>
                <w:sz w:val="20"/>
                <w:szCs w:val="20"/>
              </w:rPr>
              <w:t>t</w:t>
            </w:r>
            <w:r w:rsidRPr="00C16853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3"/>
                <w:sz w:val="20"/>
                <w:szCs w:val="20"/>
              </w:rPr>
              <w:t>transpor</w:t>
            </w:r>
            <w:r w:rsidRPr="00C16853">
              <w:rPr>
                <w:rFonts w:ascii="Arial" w:hAnsi="Arial" w:cs="Arial"/>
                <w:sz w:val="20"/>
                <w:szCs w:val="20"/>
              </w:rPr>
              <w:t>t</w:t>
            </w:r>
            <w:r w:rsidRPr="00C16853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incubator</w:t>
            </w:r>
          </w:p>
        </w:tc>
        <w:tc>
          <w:tcPr>
            <w:tcW w:w="317" w:type="pct"/>
          </w:tcPr>
          <w:p w14:paraId="323B50DF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289A378E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8F7" w:rsidRPr="00217062" w14:paraId="5A7E2050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4AC062CA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pct"/>
          </w:tcPr>
          <w:p w14:paraId="519AB493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4"/>
                <w:sz w:val="20"/>
                <w:szCs w:val="20"/>
              </w:rPr>
              <w:t>Diatherm</w:t>
            </w:r>
            <w:r w:rsidRPr="00C16853">
              <w:rPr>
                <w:rFonts w:ascii="Arial" w:hAnsi="Arial" w:cs="Arial"/>
                <w:sz w:val="20"/>
                <w:szCs w:val="20"/>
              </w:rPr>
              <w:t>y</w:t>
            </w:r>
            <w:r w:rsidRPr="00C16853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machine</w:t>
            </w:r>
          </w:p>
        </w:tc>
        <w:tc>
          <w:tcPr>
            <w:tcW w:w="361" w:type="pct"/>
          </w:tcPr>
          <w:p w14:paraId="370E5966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3C886A68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866F524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pct"/>
            <w:gridSpan w:val="2"/>
          </w:tcPr>
          <w:p w14:paraId="00D74C5C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Blood gas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analyser</w:t>
            </w:r>
            <w:proofErr w:type="spellEnd"/>
          </w:p>
        </w:tc>
        <w:tc>
          <w:tcPr>
            <w:tcW w:w="317" w:type="pct"/>
          </w:tcPr>
          <w:p w14:paraId="5E991693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3203E53D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8F7" w:rsidRPr="00217062" w14:paraId="1A5ABA7F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33AA7E05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pct"/>
          </w:tcPr>
          <w:p w14:paraId="2EB1614E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6"/>
                <w:sz w:val="20"/>
                <w:szCs w:val="20"/>
              </w:rPr>
              <w:t>Infusio</w:t>
            </w:r>
            <w:r w:rsidRPr="00C16853">
              <w:rPr>
                <w:rFonts w:ascii="Arial" w:hAnsi="Arial" w:cs="Arial"/>
                <w:sz w:val="20"/>
                <w:szCs w:val="20"/>
              </w:rPr>
              <w:t>n</w:t>
            </w:r>
            <w:r w:rsidRPr="00C16853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>pumps</w:t>
            </w:r>
          </w:p>
        </w:tc>
        <w:tc>
          <w:tcPr>
            <w:tcW w:w="361" w:type="pct"/>
          </w:tcPr>
          <w:p w14:paraId="65EEBEDB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131CC961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2663E57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pct"/>
            <w:gridSpan w:val="2"/>
          </w:tcPr>
          <w:p w14:paraId="377280F9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Lyringoscope</w:t>
            </w:r>
            <w:proofErr w:type="spellEnd"/>
          </w:p>
        </w:tc>
        <w:tc>
          <w:tcPr>
            <w:tcW w:w="317" w:type="pct"/>
          </w:tcPr>
          <w:p w14:paraId="3ECAA37A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9" w:type="pct"/>
            <w:vAlign w:val="center"/>
          </w:tcPr>
          <w:p w14:paraId="7EEE630C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8F7" w:rsidRPr="00217062" w14:paraId="5193780F" w14:textId="77777777" w:rsidTr="00D5248C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14:paraId="25B16CC9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pct"/>
          </w:tcPr>
          <w:p w14:paraId="22A71BE9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pacing w:val="-3"/>
                <w:sz w:val="20"/>
                <w:szCs w:val="20"/>
              </w:rPr>
              <w:t>Operatio</w:t>
            </w:r>
            <w:r w:rsidRPr="00C16853">
              <w:rPr>
                <w:rFonts w:ascii="Arial" w:hAnsi="Arial" w:cs="Arial"/>
                <w:sz w:val="20"/>
                <w:szCs w:val="20"/>
              </w:rPr>
              <w:t>n</w:t>
            </w:r>
            <w:r w:rsidRPr="00C16853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C16853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table</w:t>
            </w:r>
          </w:p>
        </w:tc>
        <w:tc>
          <w:tcPr>
            <w:tcW w:w="361" w:type="pct"/>
          </w:tcPr>
          <w:p w14:paraId="7FE678A8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vAlign w:val="center"/>
          </w:tcPr>
          <w:p w14:paraId="47AFBC04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BCCD060" w14:textId="77777777" w:rsidR="003158F7" w:rsidRPr="00C16853" w:rsidRDefault="003158F7" w:rsidP="00F54F9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pct"/>
            <w:gridSpan w:val="2"/>
          </w:tcPr>
          <w:p w14:paraId="3B62D46F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 anesthesia machine</w:t>
            </w:r>
          </w:p>
        </w:tc>
        <w:tc>
          <w:tcPr>
            <w:tcW w:w="317" w:type="pct"/>
          </w:tcPr>
          <w:p w14:paraId="597C6CD5" w14:textId="77777777" w:rsidR="003158F7" w:rsidRPr="00C16853" w:rsidRDefault="003158F7" w:rsidP="00096803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39" w:type="pct"/>
            <w:vAlign w:val="center"/>
          </w:tcPr>
          <w:p w14:paraId="1567FE4C" w14:textId="77777777" w:rsidR="003158F7" w:rsidRPr="00C16853" w:rsidRDefault="003158F7" w:rsidP="00F54F9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C18D26" w14:textId="77777777" w:rsidR="004663CB" w:rsidRDefault="004663CB" w:rsidP="00D5248C">
      <w:pPr>
        <w:rPr>
          <w:b/>
          <w:sz w:val="24"/>
        </w:rPr>
      </w:pPr>
    </w:p>
    <w:sectPr w:rsidR="004663CB" w:rsidSect="00B935EC">
      <w:footerReference w:type="default" r:id="rId17"/>
      <w:pgSz w:w="11907" w:h="16839" w:code="9"/>
      <w:pgMar w:top="851" w:right="1440" w:bottom="63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4EDC3" w14:textId="77777777" w:rsidR="00E049FA" w:rsidRDefault="00E049FA" w:rsidP="00D315AC">
      <w:pPr>
        <w:spacing w:after="0" w:line="240" w:lineRule="auto"/>
      </w:pPr>
      <w:r>
        <w:separator/>
      </w:r>
    </w:p>
  </w:endnote>
  <w:endnote w:type="continuationSeparator" w:id="0">
    <w:p w14:paraId="717E58A2" w14:textId="77777777" w:rsidR="00E049FA" w:rsidRDefault="00E049FA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C9D78" w14:textId="77777777" w:rsidR="00C027F4" w:rsidRPr="00D5248C" w:rsidRDefault="00C027F4" w:rsidP="00D52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95AF7" w14:textId="77777777" w:rsidR="00E049FA" w:rsidRDefault="00E049FA" w:rsidP="00D315AC">
      <w:pPr>
        <w:spacing w:after="0" w:line="240" w:lineRule="auto"/>
      </w:pPr>
      <w:r>
        <w:separator/>
      </w:r>
    </w:p>
  </w:footnote>
  <w:footnote w:type="continuationSeparator" w:id="0">
    <w:p w14:paraId="6B10ED36" w14:textId="77777777" w:rsidR="00E049FA" w:rsidRDefault="00E049FA" w:rsidP="00D31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331129"/>
    <w:multiLevelType w:val="hybridMultilevel"/>
    <w:tmpl w:val="EF6A6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2423"/>
    <w:multiLevelType w:val="hybridMultilevel"/>
    <w:tmpl w:val="B16AA1B0"/>
    <w:lvl w:ilvl="0" w:tplc="86143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F4F9E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20899"/>
    <w:multiLevelType w:val="hybridMultilevel"/>
    <w:tmpl w:val="22243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NLYwNje3MDIxNzNU0lEKTi0uzszPAykwrAUA6GjiJCwAAAA="/>
  </w:docVars>
  <w:rsids>
    <w:rsidRoot w:val="00DF0339"/>
    <w:rsid w:val="00002DA1"/>
    <w:rsid w:val="000033DE"/>
    <w:rsid w:val="0001053D"/>
    <w:rsid w:val="00013908"/>
    <w:rsid w:val="00017833"/>
    <w:rsid w:val="00021546"/>
    <w:rsid w:val="00054091"/>
    <w:rsid w:val="0005740B"/>
    <w:rsid w:val="00075612"/>
    <w:rsid w:val="0007632B"/>
    <w:rsid w:val="000A3060"/>
    <w:rsid w:val="000A41E2"/>
    <w:rsid w:val="000A42A3"/>
    <w:rsid w:val="000B273C"/>
    <w:rsid w:val="000B33E2"/>
    <w:rsid w:val="000C1B3B"/>
    <w:rsid w:val="000E3BEB"/>
    <w:rsid w:val="001011A0"/>
    <w:rsid w:val="00102B25"/>
    <w:rsid w:val="001203C8"/>
    <w:rsid w:val="00130657"/>
    <w:rsid w:val="00147208"/>
    <w:rsid w:val="00153EEB"/>
    <w:rsid w:val="00166BB9"/>
    <w:rsid w:val="00170C67"/>
    <w:rsid w:val="00176A7C"/>
    <w:rsid w:val="001845AB"/>
    <w:rsid w:val="00186C68"/>
    <w:rsid w:val="001A68AB"/>
    <w:rsid w:val="001B44E9"/>
    <w:rsid w:val="001C585F"/>
    <w:rsid w:val="001D7593"/>
    <w:rsid w:val="001E2DE6"/>
    <w:rsid w:val="00217062"/>
    <w:rsid w:val="00217136"/>
    <w:rsid w:val="002437AA"/>
    <w:rsid w:val="0024531F"/>
    <w:rsid w:val="00246609"/>
    <w:rsid w:val="002500A6"/>
    <w:rsid w:val="002545CC"/>
    <w:rsid w:val="002570B7"/>
    <w:rsid w:val="002574BF"/>
    <w:rsid w:val="002B0993"/>
    <w:rsid w:val="002C2131"/>
    <w:rsid w:val="002E62BC"/>
    <w:rsid w:val="003126F2"/>
    <w:rsid w:val="003158F7"/>
    <w:rsid w:val="00322EDC"/>
    <w:rsid w:val="003412E8"/>
    <w:rsid w:val="0034266C"/>
    <w:rsid w:val="003430C1"/>
    <w:rsid w:val="003507AA"/>
    <w:rsid w:val="00360355"/>
    <w:rsid w:val="00364101"/>
    <w:rsid w:val="0037788A"/>
    <w:rsid w:val="00385D3D"/>
    <w:rsid w:val="00385FFC"/>
    <w:rsid w:val="003940D9"/>
    <w:rsid w:val="0039575D"/>
    <w:rsid w:val="003A2BFC"/>
    <w:rsid w:val="003A4B21"/>
    <w:rsid w:val="003B1ECD"/>
    <w:rsid w:val="003B383B"/>
    <w:rsid w:val="003C7089"/>
    <w:rsid w:val="003D72B5"/>
    <w:rsid w:val="003F04E7"/>
    <w:rsid w:val="003F1BA8"/>
    <w:rsid w:val="003F67A9"/>
    <w:rsid w:val="00402405"/>
    <w:rsid w:val="004175B1"/>
    <w:rsid w:val="004203E0"/>
    <w:rsid w:val="004232E6"/>
    <w:rsid w:val="004233C0"/>
    <w:rsid w:val="0044121F"/>
    <w:rsid w:val="00444908"/>
    <w:rsid w:val="004449A4"/>
    <w:rsid w:val="004618E0"/>
    <w:rsid w:val="00465F7B"/>
    <w:rsid w:val="004663CB"/>
    <w:rsid w:val="00470B97"/>
    <w:rsid w:val="00487199"/>
    <w:rsid w:val="00494AAA"/>
    <w:rsid w:val="004970B6"/>
    <w:rsid w:val="004A1BE2"/>
    <w:rsid w:val="004A4C1F"/>
    <w:rsid w:val="004A5208"/>
    <w:rsid w:val="004D122B"/>
    <w:rsid w:val="004F2BA8"/>
    <w:rsid w:val="00502942"/>
    <w:rsid w:val="00505C32"/>
    <w:rsid w:val="005168B3"/>
    <w:rsid w:val="005204B5"/>
    <w:rsid w:val="005236D6"/>
    <w:rsid w:val="00525A33"/>
    <w:rsid w:val="0053058B"/>
    <w:rsid w:val="00536442"/>
    <w:rsid w:val="00536905"/>
    <w:rsid w:val="005469B0"/>
    <w:rsid w:val="00552DE9"/>
    <w:rsid w:val="00557582"/>
    <w:rsid w:val="00566721"/>
    <w:rsid w:val="00575DB0"/>
    <w:rsid w:val="005A7262"/>
    <w:rsid w:val="005B358C"/>
    <w:rsid w:val="005F2F8F"/>
    <w:rsid w:val="00605346"/>
    <w:rsid w:val="00606626"/>
    <w:rsid w:val="00610AF3"/>
    <w:rsid w:val="006261D2"/>
    <w:rsid w:val="006511C8"/>
    <w:rsid w:val="00651328"/>
    <w:rsid w:val="00654CD1"/>
    <w:rsid w:val="006639EB"/>
    <w:rsid w:val="006725D1"/>
    <w:rsid w:val="006835E0"/>
    <w:rsid w:val="00692068"/>
    <w:rsid w:val="006A1509"/>
    <w:rsid w:val="006B0D25"/>
    <w:rsid w:val="006B3941"/>
    <w:rsid w:val="006B4720"/>
    <w:rsid w:val="006B64DE"/>
    <w:rsid w:val="006D0D4E"/>
    <w:rsid w:val="006D14B9"/>
    <w:rsid w:val="006D6F92"/>
    <w:rsid w:val="006F6678"/>
    <w:rsid w:val="00717464"/>
    <w:rsid w:val="00763636"/>
    <w:rsid w:val="00775FED"/>
    <w:rsid w:val="00777580"/>
    <w:rsid w:val="007838F8"/>
    <w:rsid w:val="00786B07"/>
    <w:rsid w:val="007A1E19"/>
    <w:rsid w:val="007A3DE7"/>
    <w:rsid w:val="007A5920"/>
    <w:rsid w:val="007B01BD"/>
    <w:rsid w:val="007B6046"/>
    <w:rsid w:val="007C4995"/>
    <w:rsid w:val="007D0C87"/>
    <w:rsid w:val="007D2E6F"/>
    <w:rsid w:val="007E6F6E"/>
    <w:rsid w:val="00800D47"/>
    <w:rsid w:val="0080190D"/>
    <w:rsid w:val="00803141"/>
    <w:rsid w:val="00806675"/>
    <w:rsid w:val="00816B46"/>
    <w:rsid w:val="008220D6"/>
    <w:rsid w:val="008278AC"/>
    <w:rsid w:val="00841A15"/>
    <w:rsid w:val="00857456"/>
    <w:rsid w:val="008643A3"/>
    <w:rsid w:val="0087381D"/>
    <w:rsid w:val="008A1F63"/>
    <w:rsid w:val="008B1A18"/>
    <w:rsid w:val="008D4929"/>
    <w:rsid w:val="008D6FCA"/>
    <w:rsid w:val="008E6419"/>
    <w:rsid w:val="009067FF"/>
    <w:rsid w:val="009119A4"/>
    <w:rsid w:val="00927F36"/>
    <w:rsid w:val="00932C5A"/>
    <w:rsid w:val="009454F8"/>
    <w:rsid w:val="0095718D"/>
    <w:rsid w:val="00971666"/>
    <w:rsid w:val="009733C5"/>
    <w:rsid w:val="009739F1"/>
    <w:rsid w:val="00974DA0"/>
    <w:rsid w:val="00990B41"/>
    <w:rsid w:val="00990D96"/>
    <w:rsid w:val="009911D8"/>
    <w:rsid w:val="009951FE"/>
    <w:rsid w:val="009A01CA"/>
    <w:rsid w:val="009C0B60"/>
    <w:rsid w:val="009C4E03"/>
    <w:rsid w:val="009E07B1"/>
    <w:rsid w:val="00A04D4D"/>
    <w:rsid w:val="00A27435"/>
    <w:rsid w:val="00A349E8"/>
    <w:rsid w:val="00A44D81"/>
    <w:rsid w:val="00A45743"/>
    <w:rsid w:val="00A46642"/>
    <w:rsid w:val="00A802D9"/>
    <w:rsid w:val="00AA7A4F"/>
    <w:rsid w:val="00AB68E4"/>
    <w:rsid w:val="00AC3287"/>
    <w:rsid w:val="00AD21C3"/>
    <w:rsid w:val="00AD5C38"/>
    <w:rsid w:val="00AE1E8F"/>
    <w:rsid w:val="00B00E5C"/>
    <w:rsid w:val="00B127A3"/>
    <w:rsid w:val="00B935EC"/>
    <w:rsid w:val="00BA10D4"/>
    <w:rsid w:val="00BA3558"/>
    <w:rsid w:val="00BD21A2"/>
    <w:rsid w:val="00BD771E"/>
    <w:rsid w:val="00BF07F0"/>
    <w:rsid w:val="00BF197B"/>
    <w:rsid w:val="00BF6074"/>
    <w:rsid w:val="00C027F4"/>
    <w:rsid w:val="00C15165"/>
    <w:rsid w:val="00C267A2"/>
    <w:rsid w:val="00C457BF"/>
    <w:rsid w:val="00C4611B"/>
    <w:rsid w:val="00C86748"/>
    <w:rsid w:val="00C90D50"/>
    <w:rsid w:val="00C96C35"/>
    <w:rsid w:val="00CA344B"/>
    <w:rsid w:val="00CB7811"/>
    <w:rsid w:val="00CC4539"/>
    <w:rsid w:val="00CE30B4"/>
    <w:rsid w:val="00CF30E0"/>
    <w:rsid w:val="00CF61CA"/>
    <w:rsid w:val="00D0094F"/>
    <w:rsid w:val="00D20D49"/>
    <w:rsid w:val="00D273FB"/>
    <w:rsid w:val="00D312D1"/>
    <w:rsid w:val="00D315AC"/>
    <w:rsid w:val="00D34FDC"/>
    <w:rsid w:val="00D351E3"/>
    <w:rsid w:val="00D46D6D"/>
    <w:rsid w:val="00D5059D"/>
    <w:rsid w:val="00D5248C"/>
    <w:rsid w:val="00D613E8"/>
    <w:rsid w:val="00D63E64"/>
    <w:rsid w:val="00D900B5"/>
    <w:rsid w:val="00DC7063"/>
    <w:rsid w:val="00DE3C1C"/>
    <w:rsid w:val="00DE40C8"/>
    <w:rsid w:val="00DF0339"/>
    <w:rsid w:val="00DF3461"/>
    <w:rsid w:val="00DF7093"/>
    <w:rsid w:val="00DF720B"/>
    <w:rsid w:val="00E049FA"/>
    <w:rsid w:val="00E12060"/>
    <w:rsid w:val="00E258D8"/>
    <w:rsid w:val="00E369DC"/>
    <w:rsid w:val="00E40F21"/>
    <w:rsid w:val="00E41BDD"/>
    <w:rsid w:val="00E64855"/>
    <w:rsid w:val="00E7296E"/>
    <w:rsid w:val="00E74A20"/>
    <w:rsid w:val="00E776E8"/>
    <w:rsid w:val="00E92C24"/>
    <w:rsid w:val="00E94726"/>
    <w:rsid w:val="00EA7AF0"/>
    <w:rsid w:val="00EA7DCB"/>
    <w:rsid w:val="00EB412E"/>
    <w:rsid w:val="00EB4A61"/>
    <w:rsid w:val="00EB5717"/>
    <w:rsid w:val="00ED0CA0"/>
    <w:rsid w:val="00EE4C4D"/>
    <w:rsid w:val="00F147F5"/>
    <w:rsid w:val="00F263E2"/>
    <w:rsid w:val="00F4648A"/>
    <w:rsid w:val="00F54F9D"/>
    <w:rsid w:val="00F55A51"/>
    <w:rsid w:val="00F71E49"/>
    <w:rsid w:val="00F725F8"/>
    <w:rsid w:val="00F73A91"/>
    <w:rsid w:val="00F936E1"/>
    <w:rsid w:val="00FB3533"/>
    <w:rsid w:val="00FC3BD3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8373C"/>
  <w15:docId w15:val="{952867EF-78C5-4426-B2D3-D6A2B794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9A4"/>
  </w:style>
  <w:style w:type="paragraph" w:styleId="Heading1">
    <w:name w:val="heading 1"/>
    <w:basedOn w:val="Normal"/>
    <w:next w:val="Normal"/>
    <w:link w:val="Heading1Char"/>
    <w:uiPriority w:val="9"/>
    <w:qFormat/>
    <w:rsid w:val="00250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lang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  <w:style w:type="character" w:customStyle="1" w:styleId="Heading1Char">
    <w:name w:val="Heading 1 Char"/>
    <w:basedOn w:val="DefaultParagraphFont"/>
    <w:link w:val="Heading1"/>
    <w:uiPriority w:val="9"/>
    <w:rsid w:val="00250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Grid-Accent4">
    <w:name w:val="Light Grid Accent 4"/>
    <w:basedOn w:val="TableNormal"/>
    <w:uiPriority w:val="62"/>
    <w:rsid w:val="002500A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IntenseReference">
    <w:name w:val="Intense Reference"/>
    <w:basedOn w:val="DefaultParagraphFont"/>
    <w:uiPriority w:val="32"/>
    <w:qFormat/>
    <w:rsid w:val="002500A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6087-222B-4CEB-A7B2-4708F9FE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</Template>
  <TotalTime>14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imtiaz</dc:creator>
  <cp:lastModifiedBy>KMU</cp:lastModifiedBy>
  <cp:revision>10</cp:revision>
  <cp:lastPrinted>2011-07-25T08:30:00Z</cp:lastPrinted>
  <dcterms:created xsi:type="dcterms:W3CDTF">2015-11-17T16:50:00Z</dcterms:created>
  <dcterms:modified xsi:type="dcterms:W3CDTF">2020-12-08T09:38:00Z</dcterms:modified>
</cp:coreProperties>
</file>